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C53A" w14:textId="707E91C8" w:rsidR="00E662DA" w:rsidRPr="00E662DA" w:rsidRDefault="00E662DA" w:rsidP="006E1CCB">
      <w:pPr>
        <w:spacing w:after="80" w:line="240" w:lineRule="auto"/>
        <w:ind w:left="-284" w:right="-397"/>
        <w:rPr>
          <w:rFonts w:ascii="Segoe UI" w:hAnsi="Segoe UI" w:cs="Segoe UI"/>
          <w:b/>
          <w:bCs/>
          <w:color w:val="00B0F0" w:themeColor="accent1"/>
          <w:szCs w:val="20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47C978" wp14:editId="106992D5">
                <wp:simplePos x="0" y="0"/>
                <wp:positionH relativeFrom="margin">
                  <wp:align>right</wp:align>
                </wp:positionH>
                <wp:positionV relativeFrom="paragraph">
                  <wp:posOffset>-283210</wp:posOffset>
                </wp:positionV>
                <wp:extent cx="6734175" cy="409575"/>
                <wp:effectExtent l="0" t="0" r="9525" b="9525"/>
                <wp:wrapNone/>
                <wp:docPr id="29038454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409575"/>
                        </a:xfrm>
                        <a:prstGeom prst="roundRect">
                          <a:avLst/>
                        </a:prstGeom>
                        <a:solidFill>
                          <a:srgbClr val="E6DB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4C62D" w14:textId="217BE50C" w:rsidR="00E662DA" w:rsidRPr="0076480D" w:rsidRDefault="00E662DA" w:rsidP="00E662DA">
                            <w:pPr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8149B8"/>
                                <w:sz w:val="24"/>
                                <w:szCs w:val="28"/>
                              </w:rPr>
                            </w:pPr>
                            <w:r w:rsidRPr="00AF5BB9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 </w:t>
                            </w:r>
                            <w:r w:rsidRPr="0076480D">
                              <w:rPr>
                                <w:rFonts w:ascii="Segoe UI" w:hAnsi="Segoe UI" w:cs="Segoe UI"/>
                                <w:b/>
                                <w:bCs/>
                                <w:color w:val="8149B8"/>
                                <w:sz w:val="28"/>
                                <w:szCs w:val="24"/>
                              </w:rPr>
                              <w:t xml:space="preserve">Peep </w:t>
                            </w:r>
                            <w:r w:rsidR="00222989" w:rsidRPr="0076480D">
                              <w:rPr>
                                <w:rFonts w:ascii="Segoe UI" w:hAnsi="Segoe UI" w:cs="Segoe UI"/>
                                <w:b/>
                                <w:bCs/>
                                <w:color w:val="8149B8"/>
                                <w:sz w:val="28"/>
                                <w:szCs w:val="24"/>
                              </w:rPr>
                              <w:t>TALK</w:t>
                            </w:r>
                            <w:r w:rsidRPr="0076480D">
                              <w:rPr>
                                <w:rFonts w:ascii="Segoe UI" w:hAnsi="Segoe UI" w:cs="Segoe UI"/>
                                <w:b/>
                                <w:bCs/>
                                <w:color w:val="8149B8"/>
                                <w:sz w:val="28"/>
                                <w:szCs w:val="24"/>
                              </w:rPr>
                              <w:t xml:space="preserve"> Training</w:t>
                            </w:r>
                            <w:r w:rsidR="00437404" w:rsidRPr="0076480D">
                              <w:rPr>
                                <w:rFonts w:ascii="Segoe UI" w:hAnsi="Segoe UI" w:cs="Segoe UI"/>
                                <w:b/>
                                <w:bCs/>
                                <w:iCs/>
                                <w:color w:val="8149B8"/>
                                <w:sz w:val="28"/>
                                <w:szCs w:val="24"/>
                              </w:rPr>
                              <w:t xml:space="preserve">: </w:t>
                            </w:r>
                            <w:r w:rsidRPr="0076480D">
                              <w:rPr>
                                <w:rFonts w:ascii="Segoe UI" w:hAnsi="Segoe UI" w:cs="Segoe UI"/>
                                <w:b/>
                                <w:bCs/>
                                <w:color w:val="8149B8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76480D">
                              <w:rPr>
                                <w:rFonts w:ascii="Segoe UI" w:hAnsi="Segoe UI" w:cs="Segoe UI"/>
                                <w:b/>
                                <w:bCs/>
                                <w:color w:val="8149B8"/>
                                <w:sz w:val="28"/>
                                <w:szCs w:val="24"/>
                              </w:rPr>
                              <w:t xml:space="preserve">Booking Form </w:t>
                            </w:r>
                            <w:r w:rsidR="00C10080" w:rsidRPr="0076480D">
                              <w:rPr>
                                <w:rFonts w:ascii="Segoe UI" w:hAnsi="Segoe UI" w:cs="Segoe UI"/>
                                <w:b/>
                                <w:bCs/>
                                <w:color w:val="8149B8"/>
                                <w:sz w:val="28"/>
                                <w:szCs w:val="24"/>
                              </w:rPr>
                              <w:t>for open courses</w:t>
                            </w:r>
                          </w:p>
                          <w:p w14:paraId="4329C36C" w14:textId="77777777" w:rsidR="00E662DA" w:rsidRDefault="00E662DA" w:rsidP="00E662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7C978" id="Rectangle: Rounded Corners 5" o:spid="_x0000_s1026" style="position:absolute;left:0;text-align:left;margin-left:479.05pt;margin-top:-22.3pt;width:530.25pt;height:32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" fillcolor="#e6dbf1" stroked="f" strokeweight="2pt">
                <v:textbox>
                  <w:txbxContent>
                    <w:p w14:paraId="5214C62D" w14:textId="217BE50C" w:rsidR="00E662DA" w:rsidRPr="0076480D" w:rsidRDefault="00E662DA" w:rsidP="00E662DA">
                      <w:pPr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8149B8"/>
                          <w:sz w:val="24"/>
                          <w:szCs w:val="28"/>
                        </w:rPr>
                      </w:pPr>
                      <w:r w:rsidRPr="00AF5BB9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4"/>
                        </w:rPr>
                        <w:t xml:space="preserve">    </w:t>
                      </w:r>
                      <w:r w:rsidRPr="0076480D">
                        <w:rPr>
                          <w:rFonts w:ascii="Segoe UI" w:hAnsi="Segoe UI" w:cs="Segoe UI"/>
                          <w:b/>
                          <w:bCs/>
                          <w:color w:val="8149B8"/>
                          <w:sz w:val="28"/>
                          <w:szCs w:val="24"/>
                        </w:rPr>
                        <w:t xml:space="preserve">Peep </w:t>
                      </w:r>
                      <w:r w:rsidR="00222989" w:rsidRPr="0076480D">
                        <w:rPr>
                          <w:rFonts w:ascii="Segoe UI" w:hAnsi="Segoe UI" w:cs="Segoe UI"/>
                          <w:b/>
                          <w:bCs/>
                          <w:color w:val="8149B8"/>
                          <w:sz w:val="28"/>
                          <w:szCs w:val="24"/>
                        </w:rPr>
                        <w:t>TALK</w:t>
                      </w:r>
                      <w:r w:rsidRPr="0076480D">
                        <w:rPr>
                          <w:rFonts w:ascii="Segoe UI" w:hAnsi="Segoe UI" w:cs="Segoe UI"/>
                          <w:b/>
                          <w:bCs/>
                          <w:color w:val="8149B8"/>
                          <w:sz w:val="28"/>
                          <w:szCs w:val="24"/>
                        </w:rPr>
                        <w:t xml:space="preserve"> Training</w:t>
                      </w:r>
                      <w:r w:rsidR="00437404" w:rsidRPr="0076480D">
                        <w:rPr>
                          <w:rFonts w:ascii="Segoe UI" w:hAnsi="Segoe UI" w:cs="Segoe UI"/>
                          <w:b/>
                          <w:bCs/>
                          <w:iCs/>
                          <w:color w:val="8149B8"/>
                          <w:sz w:val="28"/>
                          <w:szCs w:val="24"/>
                        </w:rPr>
                        <w:t xml:space="preserve">: </w:t>
                      </w:r>
                      <w:r w:rsidRPr="0076480D">
                        <w:rPr>
                          <w:rFonts w:ascii="Segoe UI" w:hAnsi="Segoe UI" w:cs="Segoe UI"/>
                          <w:b/>
                          <w:bCs/>
                          <w:color w:val="8149B8"/>
                          <w:sz w:val="36"/>
                          <w:szCs w:val="32"/>
                        </w:rPr>
                        <w:t xml:space="preserve"> </w:t>
                      </w:r>
                      <w:r w:rsidRPr="0076480D">
                        <w:rPr>
                          <w:rFonts w:ascii="Segoe UI" w:hAnsi="Segoe UI" w:cs="Segoe UI"/>
                          <w:b/>
                          <w:bCs/>
                          <w:color w:val="8149B8"/>
                          <w:sz w:val="28"/>
                          <w:szCs w:val="24"/>
                        </w:rPr>
                        <w:t xml:space="preserve">Booking Form </w:t>
                      </w:r>
                      <w:r w:rsidR="00C10080" w:rsidRPr="0076480D">
                        <w:rPr>
                          <w:rFonts w:ascii="Segoe UI" w:hAnsi="Segoe UI" w:cs="Segoe UI"/>
                          <w:b/>
                          <w:bCs/>
                          <w:color w:val="8149B8"/>
                          <w:sz w:val="28"/>
                          <w:szCs w:val="24"/>
                        </w:rPr>
                        <w:t>for open courses</w:t>
                      </w:r>
                    </w:p>
                    <w:p w14:paraId="4329C36C" w14:textId="77777777" w:rsidR="00E662DA" w:rsidRDefault="00E662DA" w:rsidP="00E662D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FF245B" w14:textId="31EB418D" w:rsidR="00E33FB5" w:rsidRPr="00437404" w:rsidRDefault="00B040AF" w:rsidP="00AF5BB9">
      <w:pPr>
        <w:spacing w:before="40" w:after="240" w:line="252" w:lineRule="auto"/>
        <w:ind w:left="-284" w:right="-115"/>
        <w:rPr>
          <w:rFonts w:ascii="Segoe UI" w:eastAsia="Times New Roman" w:hAnsi="Segoe UI" w:cs="Segoe UI"/>
          <w:sz w:val="20"/>
          <w:szCs w:val="20"/>
        </w:rPr>
      </w:pPr>
      <w:r w:rsidRPr="0076480D">
        <w:rPr>
          <w:rFonts w:ascii="Segoe UI" w:hAnsi="Segoe UI" w:cs="Segoe UI"/>
          <w:b/>
          <w:iCs/>
          <w:color w:val="673A93"/>
          <w:sz w:val="20"/>
          <w:szCs w:val="20"/>
        </w:rPr>
        <w:t>How delivered:</w:t>
      </w:r>
      <w:r w:rsidR="006C5319" w:rsidRPr="0076480D">
        <w:rPr>
          <w:rFonts w:ascii="Segoe UI" w:hAnsi="Segoe UI" w:cs="Segoe UI"/>
          <w:b/>
          <w:iCs/>
          <w:color w:val="673A93"/>
          <w:sz w:val="20"/>
          <w:szCs w:val="20"/>
        </w:rPr>
        <w:t xml:space="preserve"> </w:t>
      </w:r>
      <w:r w:rsidR="00222989">
        <w:rPr>
          <w:rFonts w:ascii="Segoe UI" w:hAnsi="Segoe UI" w:cs="Segoe UI"/>
          <w:bCs/>
          <w:sz w:val="20"/>
          <w:szCs w:val="20"/>
        </w:rPr>
        <w:t>One</w:t>
      </w:r>
      <w:r w:rsidR="006C5319" w:rsidRPr="00437404">
        <w:rPr>
          <w:rFonts w:ascii="Segoe UI" w:hAnsi="Segoe UI" w:cs="Segoe UI"/>
          <w:bCs/>
          <w:sz w:val="20"/>
          <w:szCs w:val="20"/>
        </w:rPr>
        <w:t xml:space="preserve"> day:  9.30 - 4.30pm</w:t>
      </w:r>
      <w:r w:rsidR="006C5319">
        <w:rPr>
          <w:rFonts w:ascii="Segoe UI" w:hAnsi="Segoe UI" w:cs="Segoe UI"/>
          <w:bCs/>
          <w:sz w:val="20"/>
          <w:szCs w:val="20"/>
        </w:rPr>
        <w:t>.</w:t>
      </w:r>
      <w:r w:rsidRPr="00AF5BB9">
        <w:rPr>
          <w:rFonts w:ascii="Segoe UI" w:hAnsi="Segoe UI" w:cs="Segoe UI"/>
          <w:i/>
          <w:iCs/>
          <w:color w:val="0070C0"/>
          <w:sz w:val="20"/>
          <w:szCs w:val="20"/>
        </w:rPr>
        <w:t> </w:t>
      </w:r>
      <w:r w:rsidR="0050255D" w:rsidRPr="00437404">
        <w:rPr>
          <w:rFonts w:ascii="Segoe UI" w:hAnsi="Segoe UI" w:cs="Segoe UI"/>
          <w:color w:val="auto"/>
          <w:sz w:val="20"/>
          <w:szCs w:val="20"/>
        </w:rPr>
        <w:t xml:space="preserve">Live </w:t>
      </w:r>
      <w:r w:rsidR="0050255D" w:rsidRPr="000939E6">
        <w:rPr>
          <w:rFonts w:ascii="Segoe UI" w:hAnsi="Segoe UI" w:cs="Segoe UI"/>
          <w:color w:val="auto"/>
          <w:sz w:val="20"/>
          <w:szCs w:val="20"/>
        </w:rPr>
        <w:t>online</w:t>
      </w:r>
      <w:r w:rsidR="0050255D" w:rsidRPr="00437404">
        <w:rPr>
          <w:rFonts w:ascii="Segoe UI" w:hAnsi="Segoe UI" w:cs="Segoe UI"/>
          <w:color w:val="auto"/>
          <w:sz w:val="20"/>
          <w:szCs w:val="20"/>
        </w:rPr>
        <w:t xml:space="preserve">, using </w:t>
      </w:r>
      <w:r w:rsidR="0050255D" w:rsidRPr="000939E6">
        <w:rPr>
          <w:rFonts w:ascii="Segoe UI" w:hAnsi="Segoe UI" w:cs="Segoe UI"/>
          <w:color w:val="auto"/>
          <w:sz w:val="20"/>
          <w:szCs w:val="20"/>
        </w:rPr>
        <w:t>Teams</w:t>
      </w:r>
      <w:r w:rsidR="00E33FB5" w:rsidRPr="00437404">
        <w:rPr>
          <w:rFonts w:ascii="Segoe UI" w:hAnsi="Segoe UI" w:cs="Segoe UI"/>
          <w:sz w:val="20"/>
          <w:szCs w:val="20"/>
        </w:rPr>
        <w:t>.</w:t>
      </w:r>
      <w:r w:rsidR="00E33FB5" w:rsidRPr="00437404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="00E33FB5" w:rsidRPr="00437404">
        <w:rPr>
          <w:rFonts w:ascii="Segoe UI" w:hAnsi="Segoe UI" w:cs="Segoe UI"/>
          <w:sz w:val="20"/>
          <w:szCs w:val="20"/>
        </w:rPr>
        <w:t xml:space="preserve">Delegates </w:t>
      </w:r>
      <w:r w:rsidR="00E662DA" w:rsidRPr="00437404">
        <w:rPr>
          <w:rFonts w:ascii="Segoe UI" w:hAnsi="Segoe UI" w:cs="Segoe UI"/>
          <w:sz w:val="20"/>
          <w:szCs w:val="20"/>
        </w:rPr>
        <w:t xml:space="preserve">need to attend the whole </w:t>
      </w:r>
      <w:proofErr w:type="gramStart"/>
      <w:r w:rsidR="000939E6" w:rsidRPr="00437404">
        <w:rPr>
          <w:rFonts w:ascii="Segoe UI" w:hAnsi="Segoe UI" w:cs="Segoe UI"/>
          <w:sz w:val="20"/>
          <w:szCs w:val="20"/>
        </w:rPr>
        <w:t>course</w:t>
      </w:r>
      <w:proofErr w:type="gramEnd"/>
      <w:r w:rsidR="00E662DA" w:rsidRPr="00437404">
        <w:rPr>
          <w:rFonts w:ascii="Segoe UI" w:hAnsi="Segoe UI" w:cs="Segoe UI"/>
          <w:sz w:val="20"/>
          <w:szCs w:val="20"/>
        </w:rPr>
        <w:t xml:space="preserve"> and</w:t>
      </w:r>
      <w:r w:rsidR="00E33FB5" w:rsidRPr="00437404">
        <w:rPr>
          <w:rFonts w:ascii="Segoe UI" w:hAnsi="Segoe UI" w:cs="Segoe UI"/>
          <w:sz w:val="20"/>
          <w:szCs w:val="20"/>
        </w:rPr>
        <w:t xml:space="preserve"> </w:t>
      </w:r>
      <w:r w:rsidR="00E33FB5" w:rsidRPr="00437404">
        <w:rPr>
          <w:rFonts w:ascii="Segoe UI" w:hAnsi="Segoe UI" w:cs="Segoe UI"/>
          <w:b/>
          <w:bCs/>
          <w:i/>
          <w:iCs/>
          <w:sz w:val="20"/>
          <w:szCs w:val="20"/>
        </w:rPr>
        <w:t>each</w:t>
      </w:r>
      <w:r w:rsidR="00E33FB5" w:rsidRPr="00437404">
        <w:rPr>
          <w:rFonts w:ascii="Segoe UI" w:hAnsi="Segoe UI" w:cs="Segoe UI"/>
          <w:sz w:val="20"/>
          <w:szCs w:val="20"/>
        </w:rPr>
        <w:t xml:space="preserve"> have a laptop/ computer to use</w:t>
      </w:r>
      <w:r w:rsidR="0050255D" w:rsidRPr="00437404">
        <w:rPr>
          <w:rFonts w:ascii="Segoe UI" w:hAnsi="Segoe UI" w:cs="Segoe UI"/>
          <w:sz w:val="20"/>
          <w:szCs w:val="20"/>
        </w:rPr>
        <w:t>; if this is a problem, please let us know in advance</w:t>
      </w:r>
      <w:r w:rsidR="00E33FB5" w:rsidRPr="00437404">
        <w:rPr>
          <w:rFonts w:ascii="Segoe UI" w:eastAsia="Times New Roman" w:hAnsi="Segoe UI" w:cs="Segoe UI"/>
          <w:sz w:val="20"/>
          <w:szCs w:val="20"/>
        </w:rPr>
        <w:t>.</w:t>
      </w:r>
    </w:p>
    <w:p w14:paraId="23CC64B1" w14:textId="77777777" w:rsidR="0076480D" w:rsidRPr="0076480D" w:rsidRDefault="00E33FB5" w:rsidP="0076480D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b/>
          <w:bCs/>
          <w:color w:val="673A93"/>
          <w:sz w:val="20"/>
          <w:szCs w:val="20"/>
        </w:rPr>
      </w:pPr>
      <w:r w:rsidRPr="0076480D">
        <w:rPr>
          <w:rFonts w:ascii="Segoe UI" w:hAnsi="Segoe UI" w:cs="Segoe UI"/>
          <w:b/>
          <w:bCs/>
          <w:color w:val="673A93"/>
          <w:sz w:val="20"/>
          <w:szCs w:val="20"/>
        </w:rPr>
        <w:t xml:space="preserve">Training price:  </w:t>
      </w:r>
    </w:p>
    <w:p w14:paraId="087FDFCA" w14:textId="41DF04EA" w:rsidR="00407A48" w:rsidRPr="0076480D" w:rsidRDefault="00407A48" w:rsidP="0076480D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b/>
          <w:bCs/>
          <w:color w:val="0070C0"/>
          <w:sz w:val="20"/>
          <w:szCs w:val="20"/>
        </w:rPr>
      </w:pPr>
      <w:r w:rsidRPr="0076480D">
        <w:rPr>
          <w:rFonts w:ascii="Segoe UI" w:hAnsi="Segoe UI" w:cs="Segoe UI"/>
          <w:sz w:val="20"/>
          <w:szCs w:val="20"/>
        </w:rPr>
        <w:t>£</w:t>
      </w:r>
      <w:r w:rsidR="004F2B9A" w:rsidRPr="0076480D">
        <w:rPr>
          <w:rFonts w:ascii="Segoe UI" w:hAnsi="Segoe UI" w:cs="Segoe UI"/>
          <w:sz w:val="20"/>
          <w:szCs w:val="20"/>
        </w:rPr>
        <w:t>245</w:t>
      </w:r>
      <w:r w:rsidR="00826BCA" w:rsidRPr="0076480D">
        <w:rPr>
          <w:rFonts w:ascii="Segoe UI" w:hAnsi="Segoe UI" w:cs="Segoe UI"/>
          <w:sz w:val="20"/>
          <w:szCs w:val="20"/>
        </w:rPr>
        <w:t xml:space="preserve"> +</w:t>
      </w:r>
      <w:r w:rsidRPr="0076480D">
        <w:rPr>
          <w:rFonts w:ascii="Segoe UI" w:hAnsi="Segoe UI" w:cs="Segoe UI"/>
          <w:sz w:val="20"/>
          <w:szCs w:val="20"/>
        </w:rPr>
        <w:t>VAT p</w:t>
      </w:r>
      <w:r w:rsidR="00826BCA" w:rsidRPr="0076480D">
        <w:rPr>
          <w:rFonts w:ascii="Segoe UI" w:hAnsi="Segoe UI" w:cs="Segoe UI"/>
          <w:sz w:val="20"/>
          <w:szCs w:val="20"/>
        </w:rPr>
        <w:t>p</w:t>
      </w:r>
      <w:r w:rsidRPr="0076480D">
        <w:rPr>
          <w:rFonts w:ascii="Segoe UI" w:hAnsi="Segoe UI" w:cs="Segoe UI"/>
          <w:sz w:val="20"/>
          <w:szCs w:val="20"/>
        </w:rPr>
        <w:t xml:space="preserve"> </w:t>
      </w:r>
      <w:r w:rsidR="006C5319" w:rsidRPr="0076480D">
        <w:rPr>
          <w:rFonts w:ascii="Segoe UI" w:hAnsi="Segoe UI" w:cs="Segoe UI"/>
          <w:sz w:val="20"/>
          <w:szCs w:val="20"/>
        </w:rPr>
        <w:t>-</w:t>
      </w:r>
      <w:r w:rsidRPr="0076480D">
        <w:rPr>
          <w:rFonts w:ascii="Segoe UI" w:hAnsi="Segoe UI" w:cs="Segoe UI"/>
          <w:sz w:val="20"/>
          <w:szCs w:val="20"/>
        </w:rPr>
        <w:t xml:space="preserve"> </w:t>
      </w:r>
      <w:r w:rsidR="00826BCA" w:rsidRPr="0076480D">
        <w:rPr>
          <w:rFonts w:ascii="Segoe UI" w:hAnsi="Segoe UI" w:cs="Segoe UI"/>
          <w:sz w:val="20"/>
          <w:szCs w:val="20"/>
        </w:rPr>
        <w:t>includes access to training,</w:t>
      </w:r>
      <w:r w:rsidR="00246149" w:rsidRPr="0076480D">
        <w:rPr>
          <w:rFonts w:ascii="Segoe UI" w:hAnsi="Segoe UI" w:cs="Segoe UI"/>
          <w:sz w:val="20"/>
          <w:szCs w:val="20"/>
        </w:rPr>
        <w:t xml:space="preserve"> online access to the programme resources and </w:t>
      </w:r>
      <w:r w:rsidR="001A3E2C" w:rsidRPr="0076480D">
        <w:rPr>
          <w:rFonts w:ascii="Segoe UI" w:hAnsi="Segoe UI" w:cs="Segoe UI"/>
          <w:sz w:val="20"/>
          <w:szCs w:val="20"/>
        </w:rPr>
        <w:t xml:space="preserve">post-course </w:t>
      </w:r>
      <w:r w:rsidR="00246149" w:rsidRPr="0076480D">
        <w:rPr>
          <w:rFonts w:ascii="Segoe UI" w:hAnsi="Segoe UI" w:cs="Segoe UI"/>
          <w:sz w:val="20"/>
          <w:szCs w:val="20"/>
        </w:rPr>
        <w:t>delivery support</w:t>
      </w:r>
    </w:p>
    <w:p w14:paraId="170E43E9" w14:textId="6529DCA8" w:rsidR="00E662DA" w:rsidRPr="00C10080" w:rsidRDefault="00AF5BB9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16"/>
          <w:szCs w:val="16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BD122C" wp14:editId="7C79931F">
                <wp:simplePos x="0" y="0"/>
                <wp:positionH relativeFrom="margin">
                  <wp:posOffset>-216535</wp:posOffset>
                </wp:positionH>
                <wp:positionV relativeFrom="paragraph">
                  <wp:posOffset>144145</wp:posOffset>
                </wp:positionV>
                <wp:extent cx="6838950" cy="342900"/>
                <wp:effectExtent l="0" t="0" r="0" b="0"/>
                <wp:wrapNone/>
                <wp:docPr id="158096363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42900"/>
                        </a:xfrm>
                        <a:prstGeom prst="roundRect">
                          <a:avLst/>
                        </a:prstGeom>
                        <a:solidFill>
                          <a:srgbClr val="E6DB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299A0" w14:textId="6019B3B1" w:rsidR="00E662DA" w:rsidRPr="0076480D" w:rsidRDefault="00E662DA" w:rsidP="00E662DA">
                            <w:pPr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673A93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Lucida Sans Unicode"/>
                                <w:b/>
                                <w:bCs/>
                                <w:color w:val="00B0F0" w:themeColor="accent1"/>
                                <w:sz w:val="28"/>
                                <w:szCs w:val="24"/>
                              </w:rPr>
                              <w:t xml:space="preserve">    </w:t>
                            </w:r>
                            <w:r w:rsidRPr="0076480D">
                              <w:rPr>
                                <w:rFonts w:ascii="Segoe UI" w:hAnsi="Segoe UI" w:cs="Segoe UI"/>
                                <w:b/>
                                <w:color w:val="673A93"/>
                                <w:szCs w:val="20"/>
                                <w:lang w:eastAsia="en-US"/>
                              </w:rPr>
                              <w:t xml:space="preserve">Please complete </w:t>
                            </w:r>
                            <w:r w:rsidRPr="0076480D">
                              <w:rPr>
                                <w:rFonts w:ascii="Segoe UI" w:hAnsi="Segoe UI" w:cs="Segoe UI"/>
                                <w:b/>
                                <w:i/>
                                <w:iCs/>
                                <w:color w:val="673A93"/>
                                <w:szCs w:val="20"/>
                                <w:u w:val="single"/>
                                <w:lang w:eastAsia="en-US"/>
                              </w:rPr>
                              <w:t>all</w:t>
                            </w:r>
                            <w:r w:rsidRPr="0076480D">
                              <w:rPr>
                                <w:rFonts w:ascii="Segoe UI" w:hAnsi="Segoe UI" w:cs="Segoe UI"/>
                                <w:b/>
                                <w:color w:val="673A93"/>
                                <w:szCs w:val="20"/>
                                <w:lang w:eastAsia="en-US"/>
                              </w:rPr>
                              <w:t xml:space="preserve"> fields and return this form at least 14 days before the training</w:t>
                            </w:r>
                            <w:r w:rsidR="00837A83" w:rsidRPr="0076480D">
                              <w:rPr>
                                <w:rFonts w:ascii="Segoe UI" w:hAnsi="Segoe UI" w:cs="Segoe UI"/>
                                <w:b/>
                                <w:color w:val="673A93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="006C5319" w:rsidRPr="0076480D">
                              <w:rPr>
                                <w:rFonts w:ascii="Segoe UI" w:hAnsi="Segoe UI" w:cs="Segoe UI"/>
                                <w:b/>
                                <w:color w:val="673A93"/>
                                <w:szCs w:val="20"/>
                                <w:lang w:eastAsia="en-US"/>
                              </w:rPr>
                              <w:t>start date</w:t>
                            </w:r>
                          </w:p>
                          <w:p w14:paraId="5A4C51F6" w14:textId="77777777" w:rsidR="00E662DA" w:rsidRDefault="00E662DA" w:rsidP="00E662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D122C" id="_x0000_s1027" style="position:absolute;left:0;text-align:left;margin-left:-17.05pt;margin-top:11.35pt;width:538.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" fillcolor="#e6dbf1" stroked="f" strokeweight="2pt">
                <v:textbox>
                  <w:txbxContent>
                    <w:p w14:paraId="118299A0" w14:textId="6019B3B1" w:rsidR="00E662DA" w:rsidRPr="0076480D" w:rsidRDefault="00E662DA" w:rsidP="00E662DA">
                      <w:pPr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673A93"/>
                          <w:sz w:val="24"/>
                          <w:szCs w:val="28"/>
                        </w:rPr>
                      </w:pPr>
                      <w:r>
                        <w:rPr>
                          <w:rFonts w:cs="Lucida Sans Unicode"/>
                          <w:b/>
                          <w:bCs/>
                          <w:color w:val="00B0F0" w:themeColor="accent1"/>
                          <w:sz w:val="28"/>
                          <w:szCs w:val="24"/>
                        </w:rPr>
                        <w:t xml:space="preserve">    </w:t>
                      </w:r>
                      <w:r w:rsidRPr="0076480D">
                        <w:rPr>
                          <w:rFonts w:ascii="Segoe UI" w:hAnsi="Segoe UI" w:cs="Segoe UI"/>
                          <w:b/>
                          <w:color w:val="673A93"/>
                          <w:szCs w:val="20"/>
                          <w:lang w:eastAsia="en-US"/>
                        </w:rPr>
                        <w:t xml:space="preserve">Please complete </w:t>
                      </w:r>
                      <w:r w:rsidRPr="0076480D">
                        <w:rPr>
                          <w:rFonts w:ascii="Segoe UI" w:hAnsi="Segoe UI" w:cs="Segoe UI"/>
                          <w:b/>
                          <w:i/>
                          <w:iCs/>
                          <w:color w:val="673A93"/>
                          <w:szCs w:val="20"/>
                          <w:u w:val="single"/>
                          <w:lang w:eastAsia="en-US"/>
                        </w:rPr>
                        <w:t>all</w:t>
                      </w:r>
                      <w:r w:rsidRPr="0076480D">
                        <w:rPr>
                          <w:rFonts w:ascii="Segoe UI" w:hAnsi="Segoe UI" w:cs="Segoe UI"/>
                          <w:b/>
                          <w:color w:val="673A93"/>
                          <w:szCs w:val="20"/>
                          <w:lang w:eastAsia="en-US"/>
                        </w:rPr>
                        <w:t xml:space="preserve"> fields and return this form at least 14 days before the training</w:t>
                      </w:r>
                      <w:r w:rsidR="00837A83" w:rsidRPr="0076480D">
                        <w:rPr>
                          <w:rFonts w:ascii="Segoe UI" w:hAnsi="Segoe UI" w:cs="Segoe UI"/>
                          <w:b/>
                          <w:color w:val="673A93"/>
                          <w:szCs w:val="20"/>
                          <w:lang w:eastAsia="en-US"/>
                        </w:rPr>
                        <w:t xml:space="preserve"> </w:t>
                      </w:r>
                      <w:r w:rsidR="006C5319" w:rsidRPr="0076480D">
                        <w:rPr>
                          <w:rFonts w:ascii="Segoe UI" w:hAnsi="Segoe UI" w:cs="Segoe UI"/>
                          <w:b/>
                          <w:color w:val="673A93"/>
                          <w:szCs w:val="20"/>
                          <w:lang w:eastAsia="en-US"/>
                        </w:rPr>
                        <w:t>start date</w:t>
                      </w:r>
                    </w:p>
                    <w:p w14:paraId="5A4C51F6" w14:textId="77777777" w:rsidR="00E662DA" w:rsidRDefault="00E662DA" w:rsidP="00E662D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CED42F" w14:textId="7C75DC3A" w:rsidR="00E662DA" w:rsidRPr="00E662DA" w:rsidRDefault="00E662DA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20"/>
          <w:szCs w:val="20"/>
        </w:rPr>
      </w:pPr>
    </w:p>
    <w:p w14:paraId="1B7CE099" w14:textId="2CA1E93C" w:rsidR="00E662DA" w:rsidRPr="00437404" w:rsidRDefault="00E662DA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6"/>
          <w:szCs w:val="6"/>
        </w:rPr>
      </w:pPr>
    </w:p>
    <w:tbl>
      <w:tblPr>
        <w:tblW w:w="10774" w:type="dxa"/>
        <w:tblInd w:w="-29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560"/>
        <w:gridCol w:w="1701"/>
        <w:gridCol w:w="2268"/>
        <w:gridCol w:w="5245"/>
      </w:tblGrid>
      <w:tr w:rsidR="006C5319" w:rsidRPr="00E662DA" w14:paraId="599A7115" w14:textId="77777777" w:rsidTr="0076480D">
        <w:trPr>
          <w:trHeight w:val="370"/>
        </w:trPr>
        <w:tc>
          <w:tcPr>
            <w:tcW w:w="1560" w:type="dxa"/>
            <w:shd w:val="clear" w:color="auto" w:fill="F2EDF8"/>
            <w:hideMark/>
          </w:tcPr>
          <w:p w14:paraId="0720435F" w14:textId="5A7D314B" w:rsidR="006C5319" w:rsidRPr="00E662DA" w:rsidRDefault="006C5319" w:rsidP="00CE6D38">
            <w:pPr>
              <w:tabs>
                <w:tab w:val="left" w:pos="5127"/>
              </w:tabs>
              <w:spacing w:before="80" w:after="80" w:line="240" w:lineRule="auto"/>
              <w:rPr>
                <w:rFonts w:ascii="Segoe UI" w:hAnsi="Segoe UI" w:cs="Segoe UI"/>
                <w:color w:val="auto"/>
                <w:szCs w:val="20"/>
                <w:lang w:eastAsia="en-US"/>
              </w:rPr>
            </w:pPr>
            <w:r w:rsidRPr="0076480D">
              <w:rPr>
                <w:rFonts w:ascii="Segoe UI" w:hAnsi="Segoe UI" w:cs="Segoe UI"/>
                <w:b/>
                <w:color w:val="673A93"/>
                <w:lang w:eastAsia="en-US"/>
              </w:rPr>
              <w:t>Course dates</w:t>
            </w:r>
            <w:r w:rsidRPr="0076480D">
              <w:rPr>
                <w:rFonts w:ascii="Segoe UI" w:hAnsi="Segoe UI" w:cs="Segoe UI"/>
                <w:bCs/>
                <w:color w:val="673A93"/>
                <w:lang w:eastAsia="en-US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4681268D" w14:textId="0DCDEB9F" w:rsidR="006C5319" w:rsidRPr="00E662DA" w:rsidRDefault="006C5319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</w:pPr>
          </w:p>
        </w:tc>
        <w:tc>
          <w:tcPr>
            <w:tcW w:w="5245" w:type="dxa"/>
            <w:shd w:val="clear" w:color="auto" w:fill="D3ECB8" w:themeFill="accent2" w:themeFillTint="66"/>
          </w:tcPr>
          <w:p w14:paraId="7BC542A3" w14:textId="3F3A9FE0" w:rsidR="006C5319" w:rsidRPr="00E662DA" w:rsidRDefault="006C5319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</w:pPr>
            <w:r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P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lease use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a </w:t>
            </w:r>
            <w:r w:rsidR="00871D3C">
              <w:rPr>
                <w:rFonts w:ascii="Segoe UI" w:hAnsi="Segoe UI" w:cs="Segoe UI"/>
                <w:b/>
                <w:bCs/>
                <w:color w:val="auto"/>
                <w:sz w:val="20"/>
                <w:szCs w:val="16"/>
                <w:lang w:eastAsia="en-US"/>
              </w:rPr>
              <w:t>separate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</w:t>
            </w:r>
            <w:r w:rsidRPr="006C5319">
              <w:rPr>
                <w:rFonts w:ascii="Segoe UI" w:hAnsi="Segoe UI" w:cs="Segoe UI"/>
                <w:b/>
                <w:color w:val="auto"/>
                <w:sz w:val="20"/>
                <w:szCs w:val="16"/>
                <w:lang w:eastAsia="en-US"/>
              </w:rPr>
              <w:t>form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for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different</w:t>
            </w:r>
            <w:r w:rsidR="00871D3C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</w:t>
            </w:r>
            <w:r w:rsidR="00BA474E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course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dates</w:t>
            </w:r>
          </w:p>
        </w:tc>
      </w:tr>
      <w:tr w:rsidR="00FC3436" w:rsidRPr="00437404" w14:paraId="4D9EE0AB" w14:textId="77777777" w:rsidTr="0076480D">
        <w:trPr>
          <w:trHeight w:val="368"/>
        </w:trPr>
        <w:tc>
          <w:tcPr>
            <w:tcW w:w="3261" w:type="dxa"/>
            <w:gridSpan w:val="2"/>
            <w:shd w:val="clear" w:color="auto" w:fill="F2EDF8"/>
          </w:tcPr>
          <w:p w14:paraId="0609D2B6" w14:textId="77777777" w:rsidR="00FC3436" w:rsidRPr="0076480D" w:rsidRDefault="00FC3436" w:rsidP="00000B15">
            <w:pPr>
              <w:spacing w:before="40" w:after="40" w:line="240" w:lineRule="auto"/>
              <w:rPr>
                <w:rFonts w:ascii="Segoe UI" w:hAnsi="Segoe UI" w:cs="Segoe UI"/>
                <w:b/>
                <w:bCs/>
                <w:color w:val="673A93"/>
                <w:sz w:val="20"/>
                <w:szCs w:val="20"/>
              </w:rPr>
            </w:pPr>
            <w:r w:rsidRPr="0076480D">
              <w:rPr>
                <w:rFonts w:ascii="Segoe UI" w:hAnsi="Segoe UI" w:cs="Segoe UI"/>
                <w:color w:val="673A93"/>
                <w:sz w:val="20"/>
                <w:szCs w:val="20"/>
              </w:rPr>
              <w:t xml:space="preserve">Delegate </w:t>
            </w:r>
            <w:r w:rsidRPr="0076480D">
              <w:rPr>
                <w:rFonts w:ascii="Segoe UI" w:hAnsi="Segoe UI" w:cs="Segoe UI"/>
                <w:b/>
                <w:bCs/>
                <w:color w:val="673A93"/>
                <w:sz w:val="20"/>
                <w:szCs w:val="20"/>
              </w:rPr>
              <w:t>Full Name</w:t>
            </w:r>
          </w:p>
          <w:p w14:paraId="1E1E772E" w14:textId="0FE88115" w:rsidR="00FC3436" w:rsidRPr="00C10080" w:rsidRDefault="00FC3436" w:rsidP="00000B15">
            <w:pPr>
              <w:spacing w:before="40" w:after="40" w:line="240" w:lineRule="auto"/>
              <w:rPr>
                <w:rFonts w:ascii="Segoe UI" w:hAnsi="Segoe UI" w:cs="Segoe UI"/>
                <w:color w:val="0070C0"/>
                <w:sz w:val="20"/>
                <w:szCs w:val="20"/>
              </w:rPr>
            </w:pPr>
            <w:r w:rsidRPr="00C10080"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 xml:space="preserve">Contact us </w:t>
            </w:r>
            <w:r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>if booking 4+ places</w:t>
            </w:r>
          </w:p>
        </w:tc>
        <w:tc>
          <w:tcPr>
            <w:tcW w:w="7513" w:type="dxa"/>
            <w:gridSpan w:val="2"/>
            <w:shd w:val="clear" w:color="auto" w:fill="F2EDF8"/>
          </w:tcPr>
          <w:p w14:paraId="79D63A71" w14:textId="5D9BB1EF" w:rsidR="00FC3436" w:rsidRPr="00437404" w:rsidRDefault="00FC3436" w:rsidP="00000B15">
            <w:pPr>
              <w:spacing w:before="40" w:after="40" w:line="240" w:lineRule="auto"/>
              <w:rPr>
                <w:rFonts w:ascii="Segoe UI" w:hAnsi="Segoe UI" w:cs="Segoe UI"/>
                <w:color w:val="EC008C" w:themeColor="accent4"/>
                <w:sz w:val="20"/>
                <w:szCs w:val="20"/>
              </w:rPr>
            </w:pPr>
            <w:r w:rsidRPr="0076480D">
              <w:rPr>
                <w:rFonts w:ascii="Segoe UI" w:hAnsi="Segoe UI" w:cs="Segoe UI"/>
                <w:color w:val="673A93"/>
                <w:sz w:val="20"/>
                <w:szCs w:val="20"/>
              </w:rPr>
              <w:t xml:space="preserve">Delegate </w:t>
            </w:r>
            <w:r w:rsidRPr="0076480D">
              <w:rPr>
                <w:rFonts w:ascii="Segoe UI" w:hAnsi="Segoe UI" w:cs="Segoe UI"/>
                <w:b/>
                <w:color w:val="673A93"/>
                <w:sz w:val="20"/>
                <w:szCs w:val="20"/>
              </w:rPr>
              <w:t>Email</w:t>
            </w:r>
          </w:p>
        </w:tc>
      </w:tr>
      <w:tr w:rsidR="00FC3436" w:rsidRPr="00E662DA" w14:paraId="51F499E4" w14:textId="77777777" w:rsidTr="00FF0DFD">
        <w:trPr>
          <w:trHeight w:val="237"/>
        </w:trPr>
        <w:tc>
          <w:tcPr>
            <w:tcW w:w="3261" w:type="dxa"/>
            <w:gridSpan w:val="2"/>
          </w:tcPr>
          <w:p w14:paraId="37006D62" w14:textId="2E4CD8F4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62880C3E" w14:textId="2F215F2C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C3436" w:rsidRPr="00E662DA" w14:paraId="4C7E6860" w14:textId="77777777" w:rsidTr="00FC3436">
        <w:trPr>
          <w:trHeight w:val="19"/>
        </w:trPr>
        <w:tc>
          <w:tcPr>
            <w:tcW w:w="3261" w:type="dxa"/>
            <w:gridSpan w:val="2"/>
          </w:tcPr>
          <w:p w14:paraId="3FEE7ACC" w14:textId="0B1BAE38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3AE9C5E5" w14:textId="552BC46F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C3436" w:rsidRPr="00E662DA" w14:paraId="0975AA9A" w14:textId="77777777" w:rsidTr="00FC3436">
        <w:trPr>
          <w:trHeight w:val="19"/>
        </w:trPr>
        <w:tc>
          <w:tcPr>
            <w:tcW w:w="3261" w:type="dxa"/>
            <w:gridSpan w:val="2"/>
          </w:tcPr>
          <w:p w14:paraId="7374D1B3" w14:textId="0DD01EB2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639DA87A" w14:textId="3FF7504B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11EDC8D3" w14:textId="6108158C" w:rsidR="00664D36" w:rsidRPr="00222BEA" w:rsidRDefault="00664D36" w:rsidP="00AF5BB9">
      <w:pPr>
        <w:spacing w:after="40"/>
        <w:rPr>
          <w:rFonts w:ascii="Segoe UI" w:hAnsi="Segoe UI" w:cs="Segoe UI"/>
          <w:b/>
          <w:color w:val="354949" w:themeColor="text1"/>
          <w:sz w:val="18"/>
          <w:szCs w:val="10"/>
        </w:rPr>
      </w:pPr>
    </w:p>
    <w:tbl>
      <w:tblPr>
        <w:tblW w:w="10784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2835"/>
        <w:gridCol w:w="567"/>
        <w:gridCol w:w="1276"/>
        <w:gridCol w:w="4394"/>
      </w:tblGrid>
      <w:tr w:rsidR="00AE45D5" w:rsidRPr="00E662DA" w14:paraId="1A804735" w14:textId="77777777" w:rsidTr="0076480D">
        <w:trPr>
          <w:trHeight w:hRule="exact" w:val="450"/>
        </w:trPr>
        <w:tc>
          <w:tcPr>
            <w:tcW w:w="10784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F2EDF8"/>
          </w:tcPr>
          <w:p w14:paraId="6C913A8E" w14:textId="0E2F7EFE" w:rsidR="00AE45D5" w:rsidRPr="00E662DA" w:rsidRDefault="00AE45D5" w:rsidP="00AF5BB9">
            <w:pPr>
              <w:spacing w:before="40" w:after="12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76480D">
              <w:rPr>
                <w:rFonts w:ascii="Segoe UI" w:hAnsi="Segoe UI" w:cs="Segoe UI"/>
                <w:b/>
                <w:color w:val="673A93"/>
                <w:szCs w:val="14"/>
              </w:rPr>
              <w:t>Contact/ Organiser details:</w:t>
            </w:r>
          </w:p>
        </w:tc>
      </w:tr>
      <w:tr w:rsidR="00437404" w:rsidRPr="00E662DA" w14:paraId="58D67821" w14:textId="77777777" w:rsidTr="0076480D">
        <w:trPr>
          <w:trHeight w:hRule="exact" w:val="363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2EDF8"/>
            <w:hideMark/>
          </w:tcPr>
          <w:p w14:paraId="6A3E12B4" w14:textId="77777777" w:rsidR="00437404" w:rsidRPr="00E662DA" w:rsidRDefault="00437404" w:rsidP="009424C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06B3D" w14:textId="2BB2A2E5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EDF8"/>
            <w:hideMark/>
          </w:tcPr>
          <w:p w14:paraId="0FFEF9ED" w14:textId="77777777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Job title: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2E07ADE" w14:textId="0E5DE251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30273C4" w14:textId="77777777" w:rsidTr="0076480D">
        <w:trPr>
          <w:trHeight w:hRule="exact" w:val="363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2EDF8"/>
          </w:tcPr>
          <w:p w14:paraId="686F9C94" w14:textId="37EF350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1CD6B8C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2EDF8"/>
          </w:tcPr>
          <w:p w14:paraId="747B6A0E" w14:textId="66C781B1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A08B0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6BBF6FA7" w14:textId="77777777" w:rsidTr="0076480D">
        <w:trPr>
          <w:trHeight w:hRule="exact" w:val="836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2EDF8"/>
          </w:tcPr>
          <w:p w14:paraId="6DA7F03A" w14:textId="1105205B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5EB7D0F0" w14:textId="77777777" w:rsidR="00AF5BB9" w:rsidRPr="00E662DA" w:rsidRDefault="00AF5BB9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2EDF8"/>
          </w:tcPr>
          <w:p w14:paraId="4CD7685E" w14:textId="1129EDE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CBCE8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1DB222D" w14:textId="77777777" w:rsidTr="0076480D">
        <w:trPr>
          <w:trHeight w:hRule="exact" w:val="755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2EDF8"/>
          </w:tcPr>
          <w:p w14:paraId="06F9A605" w14:textId="18B84BA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Local Authority: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62C44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EDF8"/>
          </w:tcPr>
          <w:p w14:paraId="121126BF" w14:textId="2302CC3F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How did you hear about this course?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37083B63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</w:tbl>
    <w:p w14:paraId="39F0C993" w14:textId="2238649B" w:rsidR="00664D36" w:rsidRPr="00AF5BB9" w:rsidRDefault="00664D36" w:rsidP="004D24E9">
      <w:pPr>
        <w:spacing w:before="120" w:after="60"/>
        <w:ind w:left="-284"/>
        <w:rPr>
          <w:rFonts w:ascii="Segoe UI" w:hAnsi="Segoe UI" w:cs="Segoe UI"/>
          <w:color w:val="354949" w:themeColor="text1"/>
          <w:sz w:val="6"/>
          <w:szCs w:val="8"/>
        </w:rPr>
      </w:pPr>
    </w:p>
    <w:tbl>
      <w:tblPr>
        <w:tblW w:w="10797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571"/>
        <w:gridCol w:w="1133"/>
        <w:gridCol w:w="1562"/>
        <w:gridCol w:w="1415"/>
        <w:gridCol w:w="709"/>
        <w:gridCol w:w="1134"/>
        <w:gridCol w:w="1568"/>
        <w:gridCol w:w="1692"/>
        <w:gridCol w:w="13"/>
      </w:tblGrid>
      <w:tr w:rsidR="00AF5BB9" w:rsidRPr="00E662DA" w14:paraId="659EF82F" w14:textId="77777777" w:rsidTr="0076480D">
        <w:trPr>
          <w:trHeight w:val="20"/>
        </w:trPr>
        <w:tc>
          <w:tcPr>
            <w:tcW w:w="10797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F2EDF8"/>
          </w:tcPr>
          <w:p w14:paraId="1FADB254" w14:textId="4E70F996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76480D">
              <w:rPr>
                <w:rFonts w:ascii="Segoe UI" w:hAnsi="Segoe UI" w:cs="Segoe UI"/>
                <w:bCs/>
                <w:color w:val="673A93"/>
                <w:szCs w:val="18"/>
              </w:rPr>
              <w:t>Details to appear</w:t>
            </w:r>
            <w:r w:rsidRPr="0076480D">
              <w:rPr>
                <w:rFonts w:ascii="Segoe UI" w:hAnsi="Segoe UI" w:cs="Segoe UI"/>
                <w:b/>
                <w:color w:val="673A93"/>
                <w:szCs w:val="18"/>
              </w:rPr>
              <w:t xml:space="preserve"> on </w:t>
            </w:r>
            <w:r w:rsidR="002A6C46" w:rsidRPr="0076480D">
              <w:rPr>
                <w:rFonts w:ascii="Segoe UI" w:hAnsi="Segoe UI" w:cs="Segoe UI"/>
                <w:b/>
                <w:color w:val="673A93"/>
                <w:szCs w:val="18"/>
              </w:rPr>
              <w:t>our</w:t>
            </w:r>
            <w:r w:rsidRPr="0076480D">
              <w:rPr>
                <w:rFonts w:ascii="Segoe UI" w:hAnsi="Segoe UI" w:cs="Segoe UI"/>
                <w:b/>
                <w:color w:val="673A93"/>
                <w:szCs w:val="18"/>
              </w:rPr>
              <w:t xml:space="preserve"> Invoice</w:t>
            </w:r>
            <w:r w:rsidR="002A6C46" w:rsidRPr="0076480D">
              <w:rPr>
                <w:rFonts w:ascii="Segoe UI" w:hAnsi="Segoe UI" w:cs="Segoe UI"/>
                <w:b/>
                <w:color w:val="673A93"/>
                <w:szCs w:val="18"/>
              </w:rPr>
              <w:t xml:space="preserve"> to you</w:t>
            </w:r>
            <w:r w:rsidRPr="0076480D">
              <w:rPr>
                <w:rFonts w:ascii="Segoe UI" w:hAnsi="Segoe UI" w:cs="Segoe UI"/>
                <w:b/>
                <w:color w:val="673A93"/>
                <w:szCs w:val="18"/>
              </w:rPr>
              <w:t>:</w:t>
            </w:r>
          </w:p>
        </w:tc>
      </w:tr>
      <w:tr w:rsidR="00EE4EE0" w:rsidRPr="00E662DA" w14:paraId="32B273A6" w14:textId="77777777" w:rsidTr="0076480D">
        <w:trPr>
          <w:trHeight w:val="424"/>
        </w:trPr>
        <w:tc>
          <w:tcPr>
            <w:tcW w:w="15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2EDF8"/>
          </w:tcPr>
          <w:p w14:paraId="6571CEA3" w14:textId="037DB87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2695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1132EF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EDF8"/>
            <w:hideMark/>
          </w:tcPr>
          <w:p w14:paraId="60DBCDFE" w14:textId="03688A2A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 xml:space="preserve"> (for invoice):</w:t>
            </w:r>
          </w:p>
        </w:tc>
        <w:tc>
          <w:tcPr>
            <w:tcW w:w="4407" w:type="dxa"/>
            <w:gridSpan w:val="4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133350E1" w14:textId="0CAE6F8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F5BB9" w:rsidRPr="00E662DA" w14:paraId="08907DAC" w14:textId="77777777" w:rsidTr="0076480D">
        <w:trPr>
          <w:trHeight w:val="811"/>
        </w:trPr>
        <w:tc>
          <w:tcPr>
            <w:tcW w:w="1571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2EDF8"/>
          </w:tcPr>
          <w:p w14:paraId="030B6BB8" w14:textId="5B3177DF" w:rsidR="00934E08" w:rsidRPr="00E662DA" w:rsidRDefault="00934E08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26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301F19" w14:textId="17666555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EDF8"/>
            <w:hideMark/>
          </w:tcPr>
          <w:p w14:paraId="1925F733" w14:textId="64B9094C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Address 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(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on invoice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)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:</w:t>
            </w:r>
          </w:p>
        </w:tc>
        <w:tc>
          <w:tcPr>
            <w:tcW w:w="440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0892655" w14:textId="77777777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EE4EE0" w:rsidRPr="00E662DA" w14:paraId="144127E5" w14:textId="77777777" w:rsidTr="0076480D">
        <w:trPr>
          <w:trHeight w:val="345"/>
        </w:trPr>
        <w:tc>
          <w:tcPr>
            <w:tcW w:w="1571" w:type="dxa"/>
            <w:tcBorders>
              <w:top w:val="single" w:sz="4" w:space="0" w:color="A6A6A6"/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F2EDF8"/>
          </w:tcPr>
          <w:p w14:paraId="2A31ED74" w14:textId="54676A6A" w:rsidR="00EE4EE0" w:rsidRPr="00E662DA" w:rsidRDefault="00EE4EE0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819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F4B6CC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F2EDF8"/>
          </w:tcPr>
          <w:p w14:paraId="2F155B32" w14:textId="16069751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 xml:space="preserve">Purchase Order </w:t>
            </w:r>
            <w:r w:rsidRPr="00AF5BB9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>number:</w:t>
            </w:r>
          </w:p>
        </w:tc>
        <w:tc>
          <w:tcPr>
            <w:tcW w:w="1705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615851A6" w14:textId="523F2A89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C5585D" w:rsidRPr="00E662DA" w14:paraId="1AF044CF" w14:textId="77777777" w:rsidTr="0076480D">
        <w:trPr>
          <w:gridAfter w:val="1"/>
          <w:wAfter w:w="13" w:type="dxa"/>
          <w:trHeight w:hRule="exact" w:val="727"/>
        </w:trPr>
        <w:tc>
          <w:tcPr>
            <w:tcW w:w="2704" w:type="dxa"/>
            <w:gridSpan w:val="2"/>
            <w:tcBorders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F2EDF8"/>
          </w:tcPr>
          <w:p w14:paraId="01A4810F" w14:textId="0343343F" w:rsidR="00C5585D" w:rsidRPr="00E662DA" w:rsidRDefault="00C5585D" w:rsidP="00B470E6">
            <w:pPr>
              <w:spacing w:before="40" w:after="40" w:line="240" w:lineRule="auto"/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</w:pP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No. of delegates @ £</w:t>
            </w: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245</w:t>
            </w: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 excl. VAT </w:t>
            </w:r>
          </w:p>
        </w:tc>
        <w:tc>
          <w:tcPr>
            <w:tcW w:w="2977" w:type="dxa"/>
            <w:gridSpan w:val="2"/>
            <w:tcBorders>
              <w:left w:val="single" w:sz="4" w:space="0" w:color="A6A6A6"/>
              <w:right w:val="single" w:sz="4" w:space="0" w:color="A6A6A6"/>
            </w:tcBorders>
          </w:tcPr>
          <w:p w14:paraId="1EF7DB04" w14:textId="77777777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6A6A6"/>
              <w:right w:val="single" w:sz="4" w:space="0" w:color="A6A6A6"/>
            </w:tcBorders>
            <w:shd w:val="clear" w:color="auto" w:fill="F2EDF8"/>
          </w:tcPr>
          <w:p w14:paraId="71A40D62" w14:textId="13480EB8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Total £ excl. </w:t>
            </w: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VAT</w:t>
            </w: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260" w:type="dxa"/>
            <w:gridSpan w:val="2"/>
            <w:tcBorders>
              <w:left w:val="single" w:sz="4" w:space="0" w:color="A6A6A6"/>
              <w:right w:val="single" w:sz="4" w:space="0" w:color="A6A6A6" w:themeColor="background1" w:themeShade="A6"/>
            </w:tcBorders>
          </w:tcPr>
          <w:p w14:paraId="3DA26B04" w14:textId="5C4FB24B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£</w:t>
            </w:r>
          </w:p>
        </w:tc>
      </w:tr>
    </w:tbl>
    <w:p w14:paraId="22A446D2" w14:textId="77777777" w:rsidR="002A04F2" w:rsidRPr="00E662DA" w:rsidRDefault="002A04F2" w:rsidP="000A029E">
      <w:pPr>
        <w:spacing w:after="0"/>
        <w:rPr>
          <w:rFonts w:ascii="Segoe UI" w:hAnsi="Segoe UI" w:cs="Segoe UI"/>
          <w:color w:val="354949" w:themeColor="text1"/>
          <w:sz w:val="6"/>
          <w:szCs w:val="4"/>
        </w:rPr>
      </w:pPr>
    </w:p>
    <w:p w14:paraId="133DBCD6" w14:textId="363AF7EE" w:rsidR="00343E04" w:rsidRDefault="00243AA3" w:rsidP="00343E04">
      <w:pPr>
        <w:pStyle w:val="BodyText2"/>
        <w:spacing w:line="240" w:lineRule="auto"/>
        <w:ind w:left="-284" w:firstLine="284"/>
        <w:rPr>
          <w:rFonts w:ascii="Segoe UI" w:hAnsi="Segoe UI" w:cs="Segoe UI"/>
          <w:color w:val="354949" w:themeColor="text1"/>
          <w:sz w:val="20"/>
          <w:szCs w:val="20"/>
        </w:rPr>
      </w:pPr>
      <w:r w:rsidRPr="00E662DA">
        <w:rPr>
          <w:rFonts w:ascii="Segoe UI" w:hAnsi="Segoe UI" w:cs="Segoe UI"/>
          <w:b/>
          <w:color w:val="00B0F0"/>
          <w:sz w:val="8"/>
          <w:szCs w:val="8"/>
        </w:rPr>
        <w:br/>
      </w:r>
      <w:r w:rsidR="006204CA" w:rsidRPr="0076480D">
        <w:rPr>
          <w:rFonts w:ascii="Segoe UI" w:hAnsi="Segoe UI" w:cs="Segoe UI"/>
          <w:b/>
          <w:color w:val="673A93"/>
          <w:sz w:val="20"/>
          <w:szCs w:val="20"/>
        </w:rPr>
        <w:t>Please return thi</w:t>
      </w:r>
      <w:r w:rsidR="003F7051" w:rsidRPr="0076480D">
        <w:rPr>
          <w:rFonts w:ascii="Segoe UI" w:hAnsi="Segoe UI" w:cs="Segoe UI"/>
          <w:b/>
          <w:color w:val="673A93"/>
          <w:sz w:val="20"/>
          <w:szCs w:val="20"/>
        </w:rPr>
        <w:t xml:space="preserve">s form to:  </w:t>
      </w:r>
      <w:r w:rsidR="00201127" w:rsidRPr="00E662DA">
        <w:rPr>
          <w:rFonts w:ascii="Segoe UI" w:hAnsi="Segoe UI" w:cs="Segoe UI"/>
          <w:color w:val="354949" w:themeColor="text1"/>
          <w:sz w:val="20"/>
          <w:szCs w:val="20"/>
        </w:rPr>
        <w:t xml:space="preserve">training@peeple.org.uk </w:t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 T</w:t>
      </w:r>
      <w:r w:rsidR="002A04F2" w:rsidRPr="00E662DA">
        <w:rPr>
          <w:rFonts w:ascii="Segoe UI" w:hAnsi="Segoe UI" w:cs="Segoe UI"/>
          <w:iCs/>
          <w:color w:val="354949" w:themeColor="text1"/>
          <w:sz w:val="20"/>
          <w:szCs w:val="20"/>
        </w:rPr>
        <w:t>el</w:t>
      </w:r>
      <w:r w:rsidR="003D4C27" w:rsidRPr="00E662DA">
        <w:rPr>
          <w:rFonts w:ascii="Segoe UI" w:hAnsi="Segoe UI" w:cs="Segoe UI"/>
          <w:color w:val="354949" w:themeColor="text1"/>
          <w:sz w:val="20"/>
          <w:szCs w:val="20"/>
        </w:rPr>
        <w:t>: 01865 39797</w:t>
      </w:r>
      <w:r w:rsidR="00F1046D" w:rsidRPr="00E662DA">
        <w:rPr>
          <w:rFonts w:ascii="Segoe UI" w:hAnsi="Segoe UI" w:cs="Segoe UI"/>
          <w:color w:val="354949" w:themeColor="text1"/>
          <w:sz w:val="20"/>
          <w:szCs w:val="20"/>
        </w:rPr>
        <w:t>0</w:t>
      </w:r>
      <w:r w:rsidR="002A04F2" w:rsidRPr="00E662DA">
        <w:rPr>
          <w:rFonts w:ascii="Segoe UI" w:hAnsi="Segoe UI" w:cs="Segoe UI"/>
          <w:color w:val="354949" w:themeColor="text1"/>
          <w:sz w:val="20"/>
          <w:szCs w:val="20"/>
        </w:rPr>
        <w:t xml:space="preserve"> </w:t>
      </w:r>
      <w:r w:rsidR="00994938" w:rsidRPr="00E662DA">
        <w:rPr>
          <w:rFonts w:ascii="Segoe UI" w:hAnsi="Segoe UI" w:cs="Segoe UI"/>
          <w:color w:val="354949" w:themeColor="text1"/>
          <w:sz w:val="20"/>
          <w:szCs w:val="20"/>
        </w:rPr>
        <w:tab/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Contact us with any questions</w:t>
      </w:r>
    </w:p>
    <w:p w14:paraId="2509ED9F" w14:textId="4BD2891A" w:rsidR="00343E04" w:rsidRPr="00343E04" w:rsidRDefault="00343E04" w:rsidP="00343E04">
      <w:pPr>
        <w:pStyle w:val="BodyText2"/>
        <w:spacing w:after="240" w:line="240" w:lineRule="auto"/>
        <w:ind w:left="-284" w:right="-257"/>
        <w:rPr>
          <w:rFonts w:ascii="Segoe UI" w:hAnsi="Segoe UI" w:cs="Segoe UI"/>
          <w:bCs/>
          <w:color w:val="484848" w:themeColor="background2" w:themeTint="BF"/>
          <w:sz w:val="20"/>
          <w:szCs w:val="20"/>
        </w:rPr>
      </w:pPr>
      <w:r w:rsidRPr="0076480D">
        <w:rPr>
          <w:rFonts w:ascii="Segoe UI" w:hAnsi="Segoe UI" w:cs="Segoe UI"/>
          <w:b/>
          <w:color w:val="673A93"/>
          <w:sz w:val="20"/>
          <w:szCs w:val="20"/>
        </w:rPr>
        <w:t xml:space="preserve">We will send </w:t>
      </w:r>
      <w:r w:rsidR="002D7B6B" w:rsidRPr="0076480D">
        <w:rPr>
          <w:rFonts w:ascii="Segoe UI" w:hAnsi="Segoe UI" w:cs="Segoe UI"/>
          <w:b/>
          <w:color w:val="673A93"/>
          <w:sz w:val="20"/>
          <w:szCs w:val="20"/>
        </w:rPr>
        <w:t>the organiser an</w:t>
      </w:r>
      <w:r w:rsidRPr="0076480D">
        <w:rPr>
          <w:rFonts w:ascii="Segoe UI" w:hAnsi="Segoe UI" w:cs="Segoe UI"/>
          <w:b/>
          <w:color w:val="673A93"/>
          <w:sz w:val="20"/>
          <w:szCs w:val="20"/>
        </w:rPr>
        <w:t xml:space="preserve"> online Registration link </w:t>
      </w:r>
      <w:r w:rsidR="00F12DD8" w:rsidRPr="00F12DD8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to collect individual delegate details (including postal address</w:t>
      </w:r>
      <w:r w:rsidR="008202FC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 xml:space="preserve"> for training materials to be sent to</w:t>
      </w:r>
      <w:r w:rsidR="00F12DD8" w:rsidRPr="00F12DD8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), which are required to complete the booking.</w:t>
      </w:r>
      <w:r w:rsidR="00F12DD8" w:rsidRPr="00F12DD8">
        <w:rPr>
          <w:rStyle w:val="eop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 </w:t>
      </w:r>
    </w:p>
    <w:p w14:paraId="11AD9099" w14:textId="5B673BA3" w:rsidR="00E50061" w:rsidRPr="00D35AA0" w:rsidRDefault="00D35AA0" w:rsidP="00D35AA0">
      <w:pPr>
        <w:pStyle w:val="BodyText2"/>
        <w:spacing w:line="240" w:lineRule="auto"/>
        <w:ind w:left="-284" w:right="337"/>
        <w:jc w:val="both"/>
        <w:rPr>
          <w:rFonts w:ascii="Segoe UI" w:hAnsi="Segoe UI" w:cs="Segoe UI"/>
          <w:color w:val="0070C0"/>
          <w:sz w:val="20"/>
          <w:szCs w:val="20"/>
        </w:rPr>
      </w:pPr>
      <w:r w:rsidRPr="00D24C2E">
        <w:rPr>
          <w:rFonts w:ascii="Segoe UI" w:hAnsi="Segoe UI" w:cs="Segoe UI"/>
          <w:color w:val="354949" w:themeColor="text1"/>
          <w:sz w:val="20"/>
          <w:szCs w:val="20"/>
        </w:rPr>
        <w:t xml:space="preserve">For </w:t>
      </w:r>
      <w:r w:rsidRPr="00D35AA0">
        <w:rPr>
          <w:rFonts w:ascii="Segoe UI" w:hAnsi="Segoe UI" w:cs="Segoe UI"/>
          <w:b/>
          <w:bCs/>
          <w:color w:val="7030A0"/>
          <w:sz w:val="20"/>
          <w:szCs w:val="20"/>
        </w:rPr>
        <w:t>Terms and Conditions</w:t>
      </w:r>
      <w:r w:rsidRPr="00D35AA0">
        <w:rPr>
          <w:rFonts w:ascii="Segoe UI" w:hAnsi="Segoe UI" w:cs="Segoe UI"/>
          <w:color w:val="7030A0"/>
          <w:sz w:val="20"/>
          <w:szCs w:val="20"/>
        </w:rPr>
        <w:t xml:space="preserve"> 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(</w:t>
      </w:r>
      <w:r>
        <w:rPr>
          <w:rFonts w:ascii="Segoe UI" w:hAnsi="Segoe UI" w:cs="Segoe UI"/>
          <w:color w:val="354949" w:themeColor="text1"/>
          <w:sz w:val="20"/>
          <w:szCs w:val="20"/>
        </w:rPr>
        <w:t>Attendance, P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ayment &amp; GDPR) see:</w:t>
      </w:r>
      <w:r w:rsidRPr="00E662DA">
        <w:rPr>
          <w:rFonts w:ascii="Segoe UI" w:hAnsi="Segoe UI" w:cs="Segoe UI"/>
          <w:b/>
          <w:bCs/>
          <w:color w:val="354949" w:themeColor="text1"/>
          <w:sz w:val="20"/>
          <w:szCs w:val="20"/>
        </w:rPr>
        <w:t xml:space="preserve">  </w:t>
      </w:r>
      <w:hyperlink r:id="rId11" w:history="1">
        <w:r w:rsidRPr="003D488C">
          <w:rPr>
            <w:rStyle w:val="Hyperlink"/>
            <w:rFonts w:ascii="Segoe UI" w:hAnsi="Segoe UI" w:cs="Segoe UI"/>
            <w:color w:val="0070C0"/>
            <w:sz w:val="20"/>
            <w:szCs w:val="20"/>
          </w:rPr>
          <w:t>www.peeple.org.uk/tc</w:t>
        </w:r>
      </w:hyperlink>
      <w:r w:rsidRPr="003D488C">
        <w:rPr>
          <w:rFonts w:ascii="Segoe UI" w:hAnsi="Segoe UI" w:cs="Segoe UI"/>
          <w:color w:val="0070C0"/>
          <w:sz w:val="20"/>
          <w:szCs w:val="20"/>
        </w:rPr>
        <w:t xml:space="preserve">  </w:t>
      </w:r>
    </w:p>
    <w:sectPr w:rsidR="00E50061" w:rsidRPr="00D35AA0" w:rsidSect="0050255D">
      <w:headerReference w:type="default" r:id="rId12"/>
      <w:footerReference w:type="default" r:id="rId13"/>
      <w:footerReference w:type="first" r:id="rId14"/>
      <w:pgSz w:w="11906" w:h="16838"/>
      <w:pgMar w:top="851" w:right="680" w:bottom="1021" w:left="851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27430" w14:textId="77777777" w:rsidR="00B2352A" w:rsidRDefault="00B2352A" w:rsidP="00124243">
      <w:r>
        <w:separator/>
      </w:r>
    </w:p>
  </w:endnote>
  <w:endnote w:type="continuationSeparator" w:id="0">
    <w:p w14:paraId="270F1FEA" w14:textId="77777777" w:rsidR="00B2352A" w:rsidRDefault="00B2352A" w:rsidP="00124243">
      <w:r>
        <w:continuationSeparator/>
      </w:r>
    </w:p>
  </w:endnote>
  <w:endnote w:type="continuationNotice" w:id="1">
    <w:p w14:paraId="0C7E61BE" w14:textId="77777777" w:rsidR="00B2352A" w:rsidRDefault="00B235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FB83" w14:textId="2ADF7490" w:rsidR="00FD3780" w:rsidRDefault="00484D2A" w:rsidP="00D8420C">
    <w:pPr>
      <w:pStyle w:val="Footer"/>
      <w:tabs>
        <w:tab w:val="left" w:pos="4335"/>
        <w:tab w:val="right" w:pos="10204"/>
      </w:tabs>
    </w:pPr>
    <w:r w:rsidRPr="009A29DE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5ED736EB" wp14:editId="587DCEC6">
              <wp:simplePos x="0" y="0"/>
              <wp:positionH relativeFrom="margin">
                <wp:posOffset>5542915</wp:posOffset>
              </wp:positionH>
              <wp:positionV relativeFrom="paragraph">
                <wp:posOffset>-74930</wp:posOffset>
              </wp:positionV>
              <wp:extent cx="4219575" cy="326426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9575" cy="32642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3E6B5" w14:textId="26C8DBFE" w:rsidR="000D5D18" w:rsidRDefault="000D5D18" w:rsidP="000D5D18">
                          <w:r>
                            <w:rPr>
                              <w:color w:val="00B0F0" w:themeColor="accent1"/>
                            </w:rPr>
                            <w:t xml:space="preserve"> </w:t>
                          </w:r>
                          <w:hyperlink r:id="rId1" w:history="1">
                            <w:r w:rsidRPr="002E075B">
                              <w:rPr>
                                <w:color w:val="00B0F0"/>
                                <w:sz w:val="24"/>
                              </w:rPr>
                              <w:t>www.peeple.org.uk/learning-together-training</w:t>
                            </w:r>
                          </w:hyperlink>
                          <w:r w:rsidRPr="002E075B">
                            <w:rPr>
                              <w:color w:val="00B0F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B0F0"/>
                              <w:sz w:val="24"/>
                            </w:rPr>
                            <w:tab/>
                            <w:t xml:space="preserve">        </w:t>
                          </w:r>
                          <w:r w:rsidRPr="003F3D52">
                            <w:rPr>
                              <w:color w:val="00B0F0"/>
                              <w:sz w:val="20"/>
                            </w:rPr>
                            <w:t>v</w:t>
                          </w:r>
                          <w:r w:rsidR="00A77357">
                            <w:rPr>
                              <w:color w:val="00B0F0"/>
                              <w:sz w:val="20"/>
                            </w:rPr>
                            <w:t>5</w:t>
                          </w:r>
                          <w:r>
                            <w:rPr>
                              <w:color w:val="00B0F0"/>
                              <w:sz w:val="20"/>
                            </w:rPr>
                            <w:t>.2</w:t>
                          </w:r>
                          <w:r w:rsidR="007557DC">
                            <w:rPr>
                              <w:color w:val="00B0F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736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6.45pt;margin-top:-5.9pt;width:332.25pt;height:25.7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" fillcolor="white [3201]" stroked="f" strokeweight=".5pt">
              <v:textbox>
                <w:txbxContent>
                  <w:p w14:paraId="0413E6B5" w14:textId="26C8DBFE" w:rsidR="000D5D18" w:rsidRDefault="000D5D18" w:rsidP="000D5D18">
                    <w:r>
                      <w:rPr>
                        <w:color w:val="00B0F0" w:themeColor="accent1"/>
                      </w:rPr>
                      <w:t xml:space="preserve"> </w:t>
                    </w:r>
                    <w:hyperlink r:id="rId2" w:history="1">
                      <w:r w:rsidRPr="002E075B">
                        <w:rPr>
                          <w:color w:val="00B0F0"/>
                          <w:sz w:val="24"/>
                        </w:rPr>
                        <w:t>www.peeple.org.uk/learning-together-training</w:t>
                      </w:r>
                    </w:hyperlink>
                    <w:r w:rsidRPr="002E075B">
                      <w:rPr>
                        <w:color w:val="00B0F0"/>
                        <w:sz w:val="24"/>
                      </w:rPr>
                      <w:t xml:space="preserve"> </w:t>
                    </w:r>
                    <w:r>
                      <w:rPr>
                        <w:color w:val="00B0F0"/>
                        <w:sz w:val="24"/>
                      </w:rPr>
                      <w:tab/>
                      <w:t xml:space="preserve">        </w:t>
                    </w:r>
                    <w:r w:rsidRPr="003F3D52">
                      <w:rPr>
                        <w:color w:val="00B0F0"/>
                        <w:sz w:val="20"/>
                      </w:rPr>
                      <w:t>v</w:t>
                    </w:r>
                    <w:r w:rsidR="00A77357">
                      <w:rPr>
                        <w:color w:val="00B0F0"/>
                        <w:sz w:val="20"/>
                      </w:rPr>
                      <w:t>5</w:t>
                    </w:r>
                    <w:r>
                      <w:rPr>
                        <w:color w:val="00B0F0"/>
                        <w:sz w:val="20"/>
                      </w:rPr>
                      <w:t>.2</w:t>
                    </w:r>
                    <w:r w:rsidR="007557DC">
                      <w:rPr>
                        <w:color w:val="00B0F0"/>
                        <w:sz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9" behindDoc="0" locked="0" layoutInCell="1" allowOverlap="1" wp14:anchorId="18F3D129" wp14:editId="1D5F0D4B">
          <wp:simplePos x="0" y="0"/>
          <wp:positionH relativeFrom="column">
            <wp:posOffset>1613535</wp:posOffset>
          </wp:positionH>
          <wp:positionV relativeFrom="paragraph">
            <wp:posOffset>49530</wp:posOffset>
          </wp:positionV>
          <wp:extent cx="146050" cy="146050"/>
          <wp:effectExtent l="0" t="0" r="6350" b="6350"/>
          <wp:wrapNone/>
          <wp:docPr id="1918473614" name="Picture 19184736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29DE">
      <w:rPr>
        <w:noProof/>
      </w:rPr>
      <mc:AlternateContent>
        <mc:Choice Requires="wpg">
          <w:drawing>
            <wp:anchor distT="0" distB="0" distL="114300" distR="114300" simplePos="0" relativeHeight="251658248" behindDoc="0" locked="0" layoutInCell="1" allowOverlap="1" wp14:anchorId="57EC51AA" wp14:editId="59878D6E">
              <wp:simplePos x="0" y="0"/>
              <wp:positionH relativeFrom="page">
                <wp:posOffset>648335</wp:posOffset>
              </wp:positionH>
              <wp:positionV relativeFrom="paragraph">
                <wp:posOffset>-19050</wp:posOffset>
              </wp:positionV>
              <wp:extent cx="1554480" cy="274955"/>
              <wp:effectExtent l="0" t="0" r="762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4480" cy="274955"/>
                        <a:chOff x="1114458" y="1110342"/>
                        <a:chExt cx="16422" cy="2732"/>
                      </a:xfrm>
                    </wpg:grpSpPr>
                    <wps:wsp>
                      <wps:cNvPr id="3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14458" y="1110342"/>
                          <a:ext cx="11165" cy="2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D98403" w14:textId="77777777" w:rsidR="000D5D18" w:rsidRPr="00FE797A" w:rsidRDefault="000D5D18" w:rsidP="000D5D18">
                            <w:pPr>
                              <w:widowControl w:val="0"/>
                              <w:spacing w:after="40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18"/>
                              </w:rPr>
                            </w:pPr>
                            <w:r w:rsidRPr="00FE797A"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>@PeepleCentre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37" name="Group 3"/>
                      <wpg:cNvGrpSpPr>
                        <a:grpSpLocks noChangeAspect="1"/>
                      </wpg:cNvGrpSpPr>
                      <wpg:grpSpPr bwMode="auto">
                        <a:xfrm>
                          <a:off x="1125253" y="1110449"/>
                          <a:ext cx="5627" cy="2190"/>
                          <a:chOff x="1124556" y="1109054"/>
                          <a:chExt cx="5939" cy="2312"/>
                        </a:xfrm>
                      </wpg:grpSpPr>
                      <pic:pic xmlns:pic="http://schemas.openxmlformats.org/drawingml/2006/picture">
                        <pic:nvPicPr>
                          <pic:cNvPr id="38" name="Picture 6" descr="icons8-twitter-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556" y="1109054"/>
                            <a:ext cx="2342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" descr="Image result for 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68" t="17221" r="33743" b="12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094" y="1109465"/>
                            <a:ext cx="824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2" descr="Image result for instagram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2" r="23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686" y="1109415"/>
                            <a:ext cx="1809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EC51AA" id="Group 35" o:spid="_x0000_s1029" style="position:absolute;margin-left:51.05pt;margin-top:-1.5pt;width:122.4pt;height:21.65pt;z-index:251658248;mso-position-horizontal-relative:page" coordorigin="11144,11103" coordsize="164,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">
              <v:shape id="_x0000_s1030" type="#_x0000_t202" style="position:absolute;left:11144;top:11103;width:112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" filled="f" fillcolor="#39f" stroked="f" strokecolor="black [0]" strokeweight="2pt">
                <v:textbox inset="2.88pt,2.88pt,2.88pt,2.88pt">
                  <w:txbxContent>
                    <w:p w14:paraId="0DD98403" w14:textId="77777777" w:rsidR="000D5D18" w:rsidRPr="00FE797A" w:rsidRDefault="000D5D18" w:rsidP="000D5D18">
                      <w:pPr>
                        <w:widowControl w:val="0"/>
                        <w:spacing w:after="40"/>
                        <w:rPr>
                          <w:rFonts w:cstheme="minorHAnsi"/>
                          <w:b/>
                          <w:bCs/>
                          <w:color w:val="00B0F0"/>
                          <w:sz w:val="18"/>
                        </w:rPr>
                      </w:pPr>
                      <w:r w:rsidRPr="00FE797A"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>@PeepleCentre</w:t>
                      </w:r>
                      <w:r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  <v:group id="Group 3" o:spid="_x0000_s1031" style="position:absolute;left:11252;top:11104;width:56;height:22" coordorigin="11245,11090" coordsize="5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2" type="#_x0000_t75" alt="icons8-twitter-48" style="position:absolute;left:11245;top:11090;width:23;height: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" fillcolor="#39f" strokecolor="black [0]" strokeweight="2pt">
                  <v:imagedata r:id="rId7" o:title="icons8-twitter-48"/>
                  <v:shadow color="black [0]"/>
                </v:shape>
                <v:shape id="Picture 9" o:spid="_x0000_s1033" type="#_x0000_t75" alt="Image result for facebook icon" style="position:absolute;left:11270;top:11094;width: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" insetpen="t">
                  <v:imagedata r:id="rId8" o:title="Image result for facebook icon" croptop="11286f" cropbottom="8391f" cropleft="19181f" cropright="22114f"/>
                </v:shape>
                <v:shape id="Picture 12" o:spid="_x0000_s1034" type="#_x0000_t75" alt="Image result for instagram icon" style="position:absolute;left:11286;top:11094;width:18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" insetpen="t">
                  <v:imagedata r:id="rId9" o:title="Image result for instagram icon" cropleft="15651f" cropright="15574f"/>
                </v:shape>
              </v:group>
              <w10:wrap anchorx="page"/>
            </v:group>
          </w:pict>
        </mc:Fallback>
      </mc:AlternateContent>
    </w:r>
    <w:r w:rsidR="00FD3780">
      <w:rPr>
        <w:noProof/>
      </w:rPr>
      <w:drawing>
        <wp:anchor distT="0" distB="0" distL="114300" distR="114300" simplePos="0" relativeHeight="251658240" behindDoc="1" locked="1" layoutInCell="1" allowOverlap="0" wp14:anchorId="18F8B652" wp14:editId="717231BD">
          <wp:simplePos x="0" y="0"/>
          <wp:positionH relativeFrom="column">
            <wp:posOffset>5073015</wp:posOffset>
          </wp:positionH>
          <wp:positionV relativeFrom="paragraph">
            <wp:posOffset>9777730</wp:posOffset>
          </wp:positionV>
          <wp:extent cx="876300" cy="481330"/>
          <wp:effectExtent l="0" t="0" r="0" b="0"/>
          <wp:wrapNone/>
          <wp:docPr id="1907452776" name="Picture 1907452776" descr="Medical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cal School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D18">
      <w:tab/>
    </w:r>
    <w:r w:rsidR="000D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6651" w14:textId="39930497" w:rsidR="009A29DE" w:rsidRDefault="001D6C32">
    <w:pPr>
      <w:pStyle w:val="Footer"/>
    </w:pPr>
    <w:r>
      <w:rPr>
        <w:rFonts w:ascii="Calibri" w:hAnsi="Calibri" w:cs="Calibri"/>
        <w:noProof/>
        <w:color w:val="354949" w:themeColor="text1"/>
        <w:sz w:val="18"/>
        <w:szCs w:val="20"/>
      </w:rPr>
      <w:drawing>
        <wp:anchor distT="0" distB="0" distL="114300" distR="114300" simplePos="0" relativeHeight="251658247" behindDoc="0" locked="0" layoutInCell="1" allowOverlap="1" wp14:anchorId="391562C8" wp14:editId="5FE03FFA">
          <wp:simplePos x="0" y="0"/>
          <wp:positionH relativeFrom="margin">
            <wp:posOffset>3339465</wp:posOffset>
          </wp:positionH>
          <wp:positionV relativeFrom="paragraph">
            <wp:posOffset>100330</wp:posOffset>
          </wp:positionV>
          <wp:extent cx="146050" cy="146050"/>
          <wp:effectExtent l="0" t="0" r="6350" b="6350"/>
          <wp:wrapNone/>
          <wp:docPr id="209229519" name="Picture 2092295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DF9A570" wp14:editId="12718BB3">
              <wp:simplePos x="0" y="0"/>
              <wp:positionH relativeFrom="column">
                <wp:posOffset>1990090</wp:posOffset>
              </wp:positionH>
              <wp:positionV relativeFrom="paragraph">
                <wp:posOffset>31115</wp:posOffset>
              </wp:positionV>
              <wp:extent cx="1068705" cy="27495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74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99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D99E9A" w14:textId="77777777" w:rsidR="009A29DE" w:rsidRPr="00EE4EE0" w:rsidRDefault="009A29DE" w:rsidP="009A29DE">
                          <w:pPr>
                            <w:widowControl w:val="0"/>
                            <w:spacing w:after="40"/>
                            <w:rPr>
                              <w:rFonts w:ascii="Segoe UI" w:hAnsi="Segoe UI" w:cs="Segoe UI"/>
                              <w:color w:val="00B0F0"/>
                              <w:sz w:val="16"/>
                              <w:szCs w:val="20"/>
                            </w:rPr>
                          </w:pPr>
                          <w:r w:rsidRPr="00EE4EE0">
                            <w:rPr>
                              <w:rFonts w:ascii="Segoe UI" w:hAnsi="Segoe UI" w:cs="Segoe UI"/>
                              <w:color w:val="00B0F0"/>
                              <w:sz w:val="20"/>
                              <w:szCs w:val="24"/>
                            </w:rPr>
                            <w:t>@PeepleCentre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9A5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56.7pt;margin-top:2.45pt;width:84.15pt;height:21.6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" filled="f" fillcolor="#39f" stroked="f" strokecolor="black [0]" strokeweight="2pt">
              <v:textbox inset="2.88pt,2.88pt,2.88pt,2.88pt">
                <w:txbxContent>
                  <w:p w14:paraId="23D99E9A" w14:textId="77777777" w:rsidR="009A29DE" w:rsidRPr="00EE4EE0" w:rsidRDefault="009A29DE" w:rsidP="009A29DE">
                    <w:pPr>
                      <w:widowControl w:val="0"/>
                      <w:spacing w:after="40"/>
                      <w:rPr>
                        <w:rFonts w:ascii="Segoe UI" w:hAnsi="Segoe UI" w:cs="Segoe UI"/>
                        <w:color w:val="00B0F0"/>
                        <w:sz w:val="16"/>
                        <w:szCs w:val="20"/>
                      </w:rPr>
                    </w:pPr>
                    <w:r w:rsidRPr="00EE4EE0">
                      <w:rPr>
                        <w:rFonts w:ascii="Segoe UI" w:hAnsi="Segoe UI" w:cs="Segoe UI"/>
                        <w:color w:val="00B0F0"/>
                        <w:sz w:val="20"/>
                        <w:szCs w:val="24"/>
                      </w:rPr>
                      <w:t>@PeepleCentre</w:t>
                    </w:r>
                  </w:p>
                </w:txbxContent>
              </v:textbox>
            </v:shape>
          </w:pict>
        </mc:Fallback>
      </mc:AlternateContent>
    </w:r>
    <w:r w:rsidR="00AF5BB9" w:rsidRPr="009A29DE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BE1F98" wp14:editId="3E0919B4">
              <wp:simplePos x="0" y="0"/>
              <wp:positionH relativeFrom="margin">
                <wp:posOffset>3536315</wp:posOffset>
              </wp:positionH>
              <wp:positionV relativeFrom="paragraph">
                <wp:posOffset>14605</wp:posOffset>
              </wp:positionV>
              <wp:extent cx="3190875" cy="285750"/>
              <wp:effectExtent l="0" t="0" r="9525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087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06AFF2" w14:textId="1C7A1D27" w:rsidR="009A29DE" w:rsidRDefault="00EE0444" w:rsidP="009A29DE">
                          <w:r>
                            <w:rPr>
                              <w:color w:val="00B0F0" w:themeColor="accent1"/>
                            </w:rPr>
                            <w:t xml:space="preserve">    </w:t>
                          </w:r>
                          <w:r w:rsidR="009A29DE">
                            <w:rPr>
                              <w:color w:val="00B0F0" w:themeColor="accent1"/>
                            </w:rPr>
                            <w:t xml:space="preserve"> </w:t>
                          </w:r>
                          <w:hyperlink r:id="rId2" w:history="1">
                            <w:r w:rsidR="0070769B" w:rsidRPr="00E21A10">
                              <w:rPr>
                                <w:rStyle w:val="Hyperlink"/>
                                <w:rFonts w:ascii="Segoe UI" w:hAnsi="Segoe UI" w:cs="Segoe UI"/>
                                <w:sz w:val="20"/>
                                <w:szCs w:val="20"/>
                              </w:rPr>
                              <w:t>www.peeple.org.uk/training</w:t>
                            </w:r>
                          </w:hyperlink>
                          <w:r w:rsidR="00AF5BB9"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 xml:space="preserve">  </w:t>
                          </w:r>
                          <w:r w:rsidR="0076480D"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ab/>
                          </w:r>
                          <w:r w:rsidR="0076480D">
                            <w:rPr>
                              <w:rFonts w:ascii="Segoe UI" w:hAnsi="Segoe UI" w:cs="Segoe UI"/>
                              <w:sz w:val="20"/>
                              <w:szCs w:val="20"/>
                            </w:rPr>
                            <w:t xml:space="preserve"> </w:t>
                          </w:r>
                          <w:r w:rsidR="00AF5BB9" w:rsidRPr="00AF5BB9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>v</w:t>
                          </w:r>
                          <w:r w:rsidR="001340CF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>8</w:t>
                          </w:r>
                          <w:r w:rsidR="00AF5BB9" w:rsidRPr="00AF5BB9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>.26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2BE1F98" id="Text Box 6" o:spid="_x0000_s1036" type="#_x0000_t202" style="position:absolute;margin-left:278.45pt;margin-top:1.15pt;width:251.25pt;height:22.5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" fillcolor="white [3201]" stroked="f" strokeweight=".5pt">
              <v:textbox>
                <w:txbxContent>
                  <w:p w14:paraId="7906AFF2" w14:textId="1C7A1D27" w:rsidR="009A29DE" w:rsidRDefault="00EE0444" w:rsidP="009A29DE">
                    <w:r>
                      <w:rPr>
                        <w:color w:val="00B0F0" w:themeColor="accent1"/>
                      </w:rPr>
                      <w:t xml:space="preserve">    </w:t>
                    </w:r>
                    <w:r w:rsidR="009A29DE">
                      <w:rPr>
                        <w:color w:val="00B0F0" w:themeColor="accent1"/>
                      </w:rPr>
                      <w:t xml:space="preserve"> </w:t>
                    </w:r>
                    <w:hyperlink r:id="rId3" w:history="1">
                      <w:r w:rsidR="0070769B" w:rsidRPr="00E21A10">
                        <w:rPr>
                          <w:rStyle w:val="Hyperlink"/>
                          <w:rFonts w:ascii="Segoe UI" w:hAnsi="Segoe UI" w:cs="Segoe UI"/>
                          <w:sz w:val="20"/>
                          <w:szCs w:val="20"/>
                        </w:rPr>
                        <w:t>www.peeple.org.uk/training</w:t>
                      </w:r>
                    </w:hyperlink>
                    <w:r w:rsidR="00AF5BB9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  </w:t>
                    </w:r>
                    <w:r w:rsidR="0076480D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Segoe UI" w:hAnsi="Segoe UI" w:cs="Segoe UI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Segoe UI" w:hAnsi="Segoe UI" w:cs="Segoe UI"/>
                        <w:sz w:val="20"/>
                        <w:szCs w:val="20"/>
                      </w:rPr>
                      <w:tab/>
                    </w:r>
                    <w:r w:rsidR="0076480D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 </w:t>
                    </w:r>
                    <w:r w:rsidR="00AF5BB9" w:rsidRPr="00AF5BB9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>v</w:t>
                    </w:r>
                    <w:r w:rsidR="001340CF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>8</w:t>
                    </w:r>
                    <w:r w:rsidR="00AF5BB9" w:rsidRPr="00AF5BB9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>.26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F5BB9">
      <w:rPr>
        <w:noProof/>
        <w:sz w:val="32"/>
        <w:szCs w:val="32"/>
      </w:rPr>
      <w:drawing>
        <wp:anchor distT="0" distB="0" distL="114300" distR="114300" simplePos="0" relativeHeight="251658245" behindDoc="0" locked="0" layoutInCell="1" allowOverlap="1" wp14:anchorId="6C7DB6F4" wp14:editId="7E2BDA70">
          <wp:simplePos x="0" y="0"/>
          <wp:positionH relativeFrom="column">
            <wp:posOffset>3116580</wp:posOffset>
          </wp:positionH>
          <wp:positionV relativeFrom="paragraph">
            <wp:posOffset>92710</wp:posOffset>
          </wp:positionV>
          <wp:extent cx="163830" cy="170815"/>
          <wp:effectExtent l="0" t="0" r="7620" b="635"/>
          <wp:wrapNone/>
          <wp:docPr id="12883373" name="Picture 12" descr="Image result for instagram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2" descr="Image result for instagram ico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882" r="23764"/>
                  <a:stretch>
                    <a:fillRect/>
                  </a:stretch>
                </pic:blipFill>
                <pic:spPr bwMode="auto">
                  <a:xfrm>
                    <a:off x="0" y="0"/>
                    <a:ext cx="16383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>
      <w:rPr>
        <w:noProof/>
        <w:sz w:val="32"/>
        <w:szCs w:val="32"/>
      </w:rPr>
      <w:drawing>
        <wp:anchor distT="0" distB="0" distL="114300" distR="114300" simplePos="0" relativeHeight="251658244" behindDoc="0" locked="0" layoutInCell="1" allowOverlap="1" wp14:anchorId="4B9DB507" wp14:editId="736808E6">
          <wp:simplePos x="0" y="0"/>
          <wp:positionH relativeFrom="column">
            <wp:posOffset>2972435</wp:posOffset>
          </wp:positionH>
          <wp:positionV relativeFrom="paragraph">
            <wp:posOffset>97155</wp:posOffset>
          </wp:positionV>
          <wp:extent cx="74295" cy="150495"/>
          <wp:effectExtent l="0" t="0" r="1905" b="1905"/>
          <wp:wrapNone/>
          <wp:docPr id="2110394010" name="Picture 9" descr="Image result for facebook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9" descr="Image result for facebook icon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68" t="17221" r="33743" b="12804"/>
                  <a:stretch>
                    <a:fillRect/>
                  </a:stretch>
                </pic:blipFill>
                <pic:spPr bwMode="auto">
                  <a:xfrm>
                    <a:off x="0" y="0"/>
                    <a:ext cx="74295" cy="150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 w:rsidRPr="00D9745B">
      <w:rPr>
        <w:noProof/>
      </w:rPr>
      <w:drawing>
        <wp:anchor distT="0" distB="0" distL="114300" distR="114300" simplePos="0" relativeHeight="251658251" behindDoc="0" locked="0" layoutInCell="1" allowOverlap="1" wp14:anchorId="0072A0CD" wp14:editId="61577AAD">
          <wp:simplePos x="0" y="0"/>
          <wp:positionH relativeFrom="column">
            <wp:posOffset>-283210</wp:posOffset>
          </wp:positionH>
          <wp:positionV relativeFrom="paragraph">
            <wp:posOffset>-18415</wp:posOffset>
          </wp:positionV>
          <wp:extent cx="1910715" cy="302895"/>
          <wp:effectExtent l="0" t="0" r="0" b="1905"/>
          <wp:wrapSquare wrapText="bothSides"/>
          <wp:docPr id="436616215" name="Picture 436616215" descr="R:\Admin\Peeple logo pack\png\logo+strap\01a_peeple_logo_strap_long_cy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Admin\Peeple logo pack\png\logo+strap\01a_peeple_logo_strap_long_cyan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15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E" w:rsidRPr="00437584">
      <w:rPr>
        <w:noProof/>
        <w:sz w:val="32"/>
        <w:szCs w:val="32"/>
      </w:rPr>
      <w:drawing>
        <wp:anchor distT="0" distB="0" distL="114300" distR="114300" simplePos="0" relativeHeight="251658246" behindDoc="0" locked="0" layoutInCell="1" allowOverlap="1" wp14:anchorId="6B0BB9D3" wp14:editId="19F1509F">
          <wp:simplePos x="0" y="0"/>
          <wp:positionH relativeFrom="column">
            <wp:posOffset>-979170</wp:posOffset>
          </wp:positionH>
          <wp:positionV relativeFrom="paragraph">
            <wp:posOffset>-123825</wp:posOffset>
          </wp:positionV>
          <wp:extent cx="11275200" cy="43200"/>
          <wp:effectExtent l="0" t="0" r="0" b="0"/>
          <wp:wrapNone/>
          <wp:docPr id="289667612" name="Picture 1" descr="green-lin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 preferRelativeResize="0"/>
                </pic:nvPicPr>
                <pic:blipFill rotWithShape="1">
                  <a:blip r:embed="rId7"/>
                  <a:srcRect l="-3995" t="-13697" r="-3995" b="-13697"/>
                  <a:stretch/>
                </pic:blipFill>
                <pic:spPr>
                  <a:xfrm flipV="1">
                    <a:off x="0" y="0"/>
                    <a:ext cx="11275200" cy="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329B" w14:textId="77777777" w:rsidR="00B2352A" w:rsidRDefault="00B2352A" w:rsidP="00124243">
      <w:r>
        <w:separator/>
      </w:r>
    </w:p>
  </w:footnote>
  <w:footnote w:type="continuationSeparator" w:id="0">
    <w:p w14:paraId="65D28F39" w14:textId="77777777" w:rsidR="00B2352A" w:rsidRDefault="00B2352A" w:rsidP="00124243">
      <w:r>
        <w:continuationSeparator/>
      </w:r>
    </w:p>
  </w:footnote>
  <w:footnote w:type="continuationNotice" w:id="1">
    <w:p w14:paraId="36AFBB81" w14:textId="77777777" w:rsidR="00B2352A" w:rsidRDefault="00B235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AE85" w14:textId="0D37C70E" w:rsidR="009A29DE" w:rsidRPr="007857E0" w:rsidRDefault="009A29DE" w:rsidP="009A29DE">
    <w:pPr>
      <w:pStyle w:val="Header"/>
      <w:spacing w:after="120"/>
      <w:rPr>
        <w:b/>
        <w:bCs/>
        <w:color w:val="00B0F0" w:themeColor="accent1"/>
        <w:sz w:val="28"/>
      </w:rPr>
    </w:pPr>
    <w:r w:rsidRPr="007857E0">
      <w:rPr>
        <w:b/>
        <w:bCs/>
        <w:color w:val="00B0F0" w:themeColor="accent1"/>
        <w:sz w:val="28"/>
      </w:rPr>
      <w:t>Peep L</w:t>
    </w:r>
    <w:r w:rsidR="000F652D" w:rsidRPr="007857E0">
      <w:rPr>
        <w:b/>
        <w:bCs/>
        <w:color w:val="00B0F0" w:themeColor="accent1"/>
        <w:sz w:val="28"/>
      </w:rPr>
      <w:t xml:space="preserve">earning </w:t>
    </w:r>
    <w:r w:rsidRPr="007857E0">
      <w:rPr>
        <w:b/>
        <w:bCs/>
        <w:color w:val="00B0F0" w:themeColor="accent1"/>
        <w:sz w:val="28"/>
      </w:rPr>
      <w:t>T</w:t>
    </w:r>
    <w:r w:rsidR="000F652D" w:rsidRPr="007857E0">
      <w:rPr>
        <w:b/>
        <w:bCs/>
        <w:color w:val="00B0F0" w:themeColor="accent1"/>
        <w:sz w:val="28"/>
      </w:rPr>
      <w:t xml:space="preserve">ogether </w:t>
    </w:r>
    <w:r w:rsidRPr="007857E0">
      <w:rPr>
        <w:b/>
        <w:bCs/>
        <w:color w:val="00B0F0" w:themeColor="accent1"/>
        <w:sz w:val="28"/>
      </w:rPr>
      <w:t>P</w:t>
    </w:r>
    <w:r w:rsidR="000F652D" w:rsidRPr="007857E0">
      <w:rPr>
        <w:b/>
        <w:bCs/>
        <w:color w:val="00B0F0" w:themeColor="accent1"/>
        <w:sz w:val="28"/>
      </w:rPr>
      <w:t>rogramme</w:t>
    </w:r>
    <w:r w:rsidRPr="007857E0">
      <w:rPr>
        <w:b/>
        <w:bCs/>
        <w:color w:val="00B0F0" w:themeColor="accent1"/>
        <w:sz w:val="28"/>
      </w:rPr>
      <w:t xml:space="preserve"> Training</w:t>
    </w:r>
    <w:r w:rsidR="000F652D" w:rsidRPr="007857E0">
      <w:rPr>
        <w:b/>
        <w:bCs/>
        <w:color w:val="00B0F0" w:themeColor="accent1"/>
        <w:sz w:val="28"/>
      </w:rPr>
      <w:t xml:space="preserve"> - </w:t>
    </w:r>
    <w:r w:rsidRPr="007857E0">
      <w:rPr>
        <w:b/>
        <w:bCs/>
        <w:color w:val="00B0F0" w:themeColor="accent1"/>
        <w:sz w:val="28"/>
      </w:rPr>
      <w:t>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8DE"/>
    <w:multiLevelType w:val="hybridMultilevel"/>
    <w:tmpl w:val="9A2872C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54CBEA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40298"/>
    <w:multiLevelType w:val="hybridMultilevel"/>
    <w:tmpl w:val="635AC8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90577"/>
    <w:multiLevelType w:val="hybridMultilevel"/>
    <w:tmpl w:val="8280D848"/>
    <w:lvl w:ilvl="0" w:tplc="D74C0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95CD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F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913E6"/>
    <w:multiLevelType w:val="multilevel"/>
    <w:tmpl w:val="4ACE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0506A"/>
    <w:multiLevelType w:val="multilevel"/>
    <w:tmpl w:val="19425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96B9E"/>
    <w:multiLevelType w:val="hybridMultilevel"/>
    <w:tmpl w:val="2E607578"/>
    <w:lvl w:ilvl="0" w:tplc="E97019FC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color w:val="00B0F0" w:themeColor="accent1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25E20F18"/>
    <w:multiLevelType w:val="hybridMultilevel"/>
    <w:tmpl w:val="5800519C"/>
    <w:lvl w:ilvl="0" w:tplc="3DFA1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343AE"/>
    <w:multiLevelType w:val="multilevel"/>
    <w:tmpl w:val="48CC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92D26"/>
    <w:multiLevelType w:val="hybridMultilevel"/>
    <w:tmpl w:val="868657BE"/>
    <w:lvl w:ilvl="0" w:tplc="92A8B6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88441A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B0F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3835AE"/>
    <w:multiLevelType w:val="multilevel"/>
    <w:tmpl w:val="3454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D6DAC"/>
    <w:multiLevelType w:val="hybridMultilevel"/>
    <w:tmpl w:val="1A00E3F8"/>
    <w:lvl w:ilvl="0" w:tplc="2AAA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 w:themeColor="accen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C22461"/>
    <w:multiLevelType w:val="multilevel"/>
    <w:tmpl w:val="E142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69340B"/>
    <w:multiLevelType w:val="hybridMultilevel"/>
    <w:tmpl w:val="8CFC2E64"/>
    <w:lvl w:ilvl="0" w:tplc="FDEABA1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C64DD"/>
    <w:multiLevelType w:val="hybridMultilevel"/>
    <w:tmpl w:val="67D4C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590BD8"/>
    <w:multiLevelType w:val="multilevel"/>
    <w:tmpl w:val="41F0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82353"/>
    <w:multiLevelType w:val="multilevel"/>
    <w:tmpl w:val="1102E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F3CE8"/>
    <w:multiLevelType w:val="hybridMultilevel"/>
    <w:tmpl w:val="2FB6E052"/>
    <w:lvl w:ilvl="0" w:tplc="526C8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F22E98"/>
    <w:multiLevelType w:val="hybridMultilevel"/>
    <w:tmpl w:val="80EEC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580662">
    <w:abstractNumId w:val="8"/>
  </w:num>
  <w:num w:numId="2" w16cid:durableId="2072581851">
    <w:abstractNumId w:val="16"/>
  </w:num>
  <w:num w:numId="3" w16cid:durableId="852496743">
    <w:abstractNumId w:val="2"/>
  </w:num>
  <w:num w:numId="4" w16cid:durableId="1350259993">
    <w:abstractNumId w:val="6"/>
  </w:num>
  <w:num w:numId="5" w16cid:durableId="1333988942">
    <w:abstractNumId w:val="12"/>
  </w:num>
  <w:num w:numId="6" w16cid:durableId="378557242">
    <w:abstractNumId w:val="7"/>
  </w:num>
  <w:num w:numId="7" w16cid:durableId="508982032">
    <w:abstractNumId w:val="14"/>
  </w:num>
  <w:num w:numId="8" w16cid:durableId="1413434440">
    <w:abstractNumId w:val="13"/>
  </w:num>
  <w:num w:numId="9" w16cid:durableId="510602421">
    <w:abstractNumId w:val="17"/>
  </w:num>
  <w:num w:numId="10" w16cid:durableId="1309938841">
    <w:abstractNumId w:val="0"/>
  </w:num>
  <w:num w:numId="11" w16cid:durableId="570043174">
    <w:abstractNumId w:val="1"/>
  </w:num>
  <w:num w:numId="12" w16cid:durableId="207761519">
    <w:abstractNumId w:val="4"/>
  </w:num>
  <w:num w:numId="13" w16cid:durableId="1825193229">
    <w:abstractNumId w:val="15"/>
  </w:num>
  <w:num w:numId="14" w16cid:durableId="953557477">
    <w:abstractNumId w:val="11"/>
  </w:num>
  <w:num w:numId="15" w16cid:durableId="1269389866">
    <w:abstractNumId w:val="9"/>
  </w:num>
  <w:num w:numId="16" w16cid:durableId="746732930">
    <w:abstractNumId w:val="5"/>
  </w:num>
  <w:num w:numId="17" w16cid:durableId="1988435329">
    <w:abstractNumId w:val="3"/>
  </w:num>
  <w:num w:numId="18" w16cid:durableId="1952737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24"/>
    <w:rsid w:val="00000B15"/>
    <w:rsid w:val="0000211B"/>
    <w:rsid w:val="00003878"/>
    <w:rsid w:val="000060FB"/>
    <w:rsid w:val="000064CC"/>
    <w:rsid w:val="00012641"/>
    <w:rsid w:val="00014434"/>
    <w:rsid w:val="00016382"/>
    <w:rsid w:val="0002036E"/>
    <w:rsid w:val="000255E9"/>
    <w:rsid w:val="00037F69"/>
    <w:rsid w:val="000459A8"/>
    <w:rsid w:val="00045F3A"/>
    <w:rsid w:val="00060ABD"/>
    <w:rsid w:val="00061562"/>
    <w:rsid w:val="00070F4B"/>
    <w:rsid w:val="00075879"/>
    <w:rsid w:val="00075A42"/>
    <w:rsid w:val="000939E6"/>
    <w:rsid w:val="00093F2B"/>
    <w:rsid w:val="000969F5"/>
    <w:rsid w:val="00096AC0"/>
    <w:rsid w:val="000A029E"/>
    <w:rsid w:val="000C1632"/>
    <w:rsid w:val="000D00DF"/>
    <w:rsid w:val="000D0D25"/>
    <w:rsid w:val="000D4976"/>
    <w:rsid w:val="000D5D18"/>
    <w:rsid w:val="000E254A"/>
    <w:rsid w:val="000E4589"/>
    <w:rsid w:val="000E766F"/>
    <w:rsid w:val="000F652D"/>
    <w:rsid w:val="000F7751"/>
    <w:rsid w:val="000F7BA8"/>
    <w:rsid w:val="00124243"/>
    <w:rsid w:val="001250C9"/>
    <w:rsid w:val="001340CF"/>
    <w:rsid w:val="0013471F"/>
    <w:rsid w:val="00134F3C"/>
    <w:rsid w:val="00141476"/>
    <w:rsid w:val="00142EA6"/>
    <w:rsid w:val="00143EB8"/>
    <w:rsid w:val="00157AC8"/>
    <w:rsid w:val="00164668"/>
    <w:rsid w:val="00167928"/>
    <w:rsid w:val="0017481F"/>
    <w:rsid w:val="001804A1"/>
    <w:rsid w:val="001826D1"/>
    <w:rsid w:val="00192633"/>
    <w:rsid w:val="00193DF9"/>
    <w:rsid w:val="00194A0E"/>
    <w:rsid w:val="001A071E"/>
    <w:rsid w:val="001A1042"/>
    <w:rsid w:val="001A134C"/>
    <w:rsid w:val="001A3E2C"/>
    <w:rsid w:val="001A4515"/>
    <w:rsid w:val="001B23DD"/>
    <w:rsid w:val="001B2C00"/>
    <w:rsid w:val="001B3D36"/>
    <w:rsid w:val="001B53A3"/>
    <w:rsid w:val="001B61DF"/>
    <w:rsid w:val="001C6A15"/>
    <w:rsid w:val="001D2D42"/>
    <w:rsid w:val="001D537B"/>
    <w:rsid w:val="001D6C32"/>
    <w:rsid w:val="001F1836"/>
    <w:rsid w:val="001F2FA1"/>
    <w:rsid w:val="001F4C03"/>
    <w:rsid w:val="001F59EB"/>
    <w:rsid w:val="00200C2F"/>
    <w:rsid w:val="00201127"/>
    <w:rsid w:val="00211724"/>
    <w:rsid w:val="00213FEA"/>
    <w:rsid w:val="00222989"/>
    <w:rsid w:val="00222BEA"/>
    <w:rsid w:val="0022428D"/>
    <w:rsid w:val="002265FB"/>
    <w:rsid w:val="00234A96"/>
    <w:rsid w:val="00243AA3"/>
    <w:rsid w:val="00245986"/>
    <w:rsid w:val="00246149"/>
    <w:rsid w:val="00252B31"/>
    <w:rsid w:val="00265927"/>
    <w:rsid w:val="00271F03"/>
    <w:rsid w:val="002723C4"/>
    <w:rsid w:val="00276753"/>
    <w:rsid w:val="002802EB"/>
    <w:rsid w:val="00286323"/>
    <w:rsid w:val="00286759"/>
    <w:rsid w:val="00297621"/>
    <w:rsid w:val="002A04F2"/>
    <w:rsid w:val="002A24D2"/>
    <w:rsid w:val="002A3CEE"/>
    <w:rsid w:val="002A5325"/>
    <w:rsid w:val="002A6C46"/>
    <w:rsid w:val="002B637F"/>
    <w:rsid w:val="002D53BF"/>
    <w:rsid w:val="002D79B5"/>
    <w:rsid w:val="002D7B6B"/>
    <w:rsid w:val="002E044A"/>
    <w:rsid w:val="002E075B"/>
    <w:rsid w:val="002E3042"/>
    <w:rsid w:val="002E7B87"/>
    <w:rsid w:val="002F71B9"/>
    <w:rsid w:val="00317242"/>
    <w:rsid w:val="003217D6"/>
    <w:rsid w:val="0032453F"/>
    <w:rsid w:val="00331850"/>
    <w:rsid w:val="00332688"/>
    <w:rsid w:val="00342FCD"/>
    <w:rsid w:val="00343E04"/>
    <w:rsid w:val="00343FD3"/>
    <w:rsid w:val="00346F98"/>
    <w:rsid w:val="0034782F"/>
    <w:rsid w:val="0035269F"/>
    <w:rsid w:val="0035689C"/>
    <w:rsid w:val="00357859"/>
    <w:rsid w:val="00357DED"/>
    <w:rsid w:val="00361BB9"/>
    <w:rsid w:val="00362696"/>
    <w:rsid w:val="00363EEF"/>
    <w:rsid w:val="00381451"/>
    <w:rsid w:val="00383CB0"/>
    <w:rsid w:val="0038583D"/>
    <w:rsid w:val="00387A48"/>
    <w:rsid w:val="00390662"/>
    <w:rsid w:val="003A10D2"/>
    <w:rsid w:val="003A3CE8"/>
    <w:rsid w:val="003A5C43"/>
    <w:rsid w:val="003B0806"/>
    <w:rsid w:val="003C4A76"/>
    <w:rsid w:val="003C58AB"/>
    <w:rsid w:val="003D3F01"/>
    <w:rsid w:val="003D4C27"/>
    <w:rsid w:val="003E6046"/>
    <w:rsid w:val="003F3D52"/>
    <w:rsid w:val="003F7051"/>
    <w:rsid w:val="00407A48"/>
    <w:rsid w:val="0041023A"/>
    <w:rsid w:val="00411455"/>
    <w:rsid w:val="004135AB"/>
    <w:rsid w:val="00415332"/>
    <w:rsid w:val="0041770D"/>
    <w:rsid w:val="00423DD4"/>
    <w:rsid w:val="004322B4"/>
    <w:rsid w:val="00437404"/>
    <w:rsid w:val="00437584"/>
    <w:rsid w:val="0044061C"/>
    <w:rsid w:val="00444EF4"/>
    <w:rsid w:val="00456D7D"/>
    <w:rsid w:val="00466008"/>
    <w:rsid w:val="004672D5"/>
    <w:rsid w:val="00484645"/>
    <w:rsid w:val="00484D2A"/>
    <w:rsid w:val="00492E8A"/>
    <w:rsid w:val="004945E8"/>
    <w:rsid w:val="0049623B"/>
    <w:rsid w:val="004A12C8"/>
    <w:rsid w:val="004A4022"/>
    <w:rsid w:val="004B2B35"/>
    <w:rsid w:val="004B48E6"/>
    <w:rsid w:val="004C6286"/>
    <w:rsid w:val="004C6FE0"/>
    <w:rsid w:val="004C7374"/>
    <w:rsid w:val="004D24E9"/>
    <w:rsid w:val="004D2F68"/>
    <w:rsid w:val="004D4748"/>
    <w:rsid w:val="004D544D"/>
    <w:rsid w:val="004E7EB5"/>
    <w:rsid w:val="004F2B9A"/>
    <w:rsid w:val="00500D40"/>
    <w:rsid w:val="0050255D"/>
    <w:rsid w:val="00502962"/>
    <w:rsid w:val="00504FD2"/>
    <w:rsid w:val="00507DD7"/>
    <w:rsid w:val="00521F8B"/>
    <w:rsid w:val="00523C3A"/>
    <w:rsid w:val="005306F5"/>
    <w:rsid w:val="0053149B"/>
    <w:rsid w:val="0053183F"/>
    <w:rsid w:val="005472DB"/>
    <w:rsid w:val="00551FCD"/>
    <w:rsid w:val="00555863"/>
    <w:rsid w:val="00555A9F"/>
    <w:rsid w:val="00561652"/>
    <w:rsid w:val="0056181A"/>
    <w:rsid w:val="00563B25"/>
    <w:rsid w:val="00564C16"/>
    <w:rsid w:val="00573C38"/>
    <w:rsid w:val="00574475"/>
    <w:rsid w:val="0058061D"/>
    <w:rsid w:val="0058087D"/>
    <w:rsid w:val="00580BF0"/>
    <w:rsid w:val="00584E4D"/>
    <w:rsid w:val="00585BA8"/>
    <w:rsid w:val="00586F7B"/>
    <w:rsid w:val="00590ED0"/>
    <w:rsid w:val="0059765F"/>
    <w:rsid w:val="005B4514"/>
    <w:rsid w:val="005B4D66"/>
    <w:rsid w:val="005C7E37"/>
    <w:rsid w:val="005D0F1F"/>
    <w:rsid w:val="005E4AD2"/>
    <w:rsid w:val="005E7224"/>
    <w:rsid w:val="005F1301"/>
    <w:rsid w:val="005F4672"/>
    <w:rsid w:val="005F4BE7"/>
    <w:rsid w:val="005F5D42"/>
    <w:rsid w:val="00606CE8"/>
    <w:rsid w:val="0060753E"/>
    <w:rsid w:val="00613B04"/>
    <w:rsid w:val="00616E9B"/>
    <w:rsid w:val="006204CA"/>
    <w:rsid w:val="006237AB"/>
    <w:rsid w:val="0062515C"/>
    <w:rsid w:val="006251B6"/>
    <w:rsid w:val="00636A85"/>
    <w:rsid w:val="00652446"/>
    <w:rsid w:val="006567FB"/>
    <w:rsid w:val="006575E0"/>
    <w:rsid w:val="006612EF"/>
    <w:rsid w:val="00662AF6"/>
    <w:rsid w:val="00664897"/>
    <w:rsid w:val="00664D36"/>
    <w:rsid w:val="00672D5F"/>
    <w:rsid w:val="006731B4"/>
    <w:rsid w:val="0067391E"/>
    <w:rsid w:val="006918AC"/>
    <w:rsid w:val="006B73D0"/>
    <w:rsid w:val="006C5319"/>
    <w:rsid w:val="006D232B"/>
    <w:rsid w:val="006D37AF"/>
    <w:rsid w:val="006E1CCB"/>
    <w:rsid w:val="006E32E5"/>
    <w:rsid w:val="00701EC8"/>
    <w:rsid w:val="0070456D"/>
    <w:rsid w:val="00705D0C"/>
    <w:rsid w:val="00707238"/>
    <w:rsid w:val="0070769B"/>
    <w:rsid w:val="00711C9F"/>
    <w:rsid w:val="00713A45"/>
    <w:rsid w:val="007158AC"/>
    <w:rsid w:val="00716175"/>
    <w:rsid w:val="00727CA2"/>
    <w:rsid w:val="0073240A"/>
    <w:rsid w:val="007336F2"/>
    <w:rsid w:val="00736F47"/>
    <w:rsid w:val="00737D10"/>
    <w:rsid w:val="00741149"/>
    <w:rsid w:val="00754943"/>
    <w:rsid w:val="007557DC"/>
    <w:rsid w:val="0076090B"/>
    <w:rsid w:val="00762A87"/>
    <w:rsid w:val="0076480D"/>
    <w:rsid w:val="00773C32"/>
    <w:rsid w:val="00780074"/>
    <w:rsid w:val="007830BF"/>
    <w:rsid w:val="007846FD"/>
    <w:rsid w:val="007857E0"/>
    <w:rsid w:val="00792899"/>
    <w:rsid w:val="007A0755"/>
    <w:rsid w:val="007A0B53"/>
    <w:rsid w:val="007A1447"/>
    <w:rsid w:val="007A450B"/>
    <w:rsid w:val="007B1BE4"/>
    <w:rsid w:val="007B26FF"/>
    <w:rsid w:val="007B6160"/>
    <w:rsid w:val="007C0190"/>
    <w:rsid w:val="007D3809"/>
    <w:rsid w:val="007E0858"/>
    <w:rsid w:val="007E1A2B"/>
    <w:rsid w:val="007F3608"/>
    <w:rsid w:val="008202FC"/>
    <w:rsid w:val="00820AD8"/>
    <w:rsid w:val="00824BDB"/>
    <w:rsid w:val="00826BCA"/>
    <w:rsid w:val="00834AF8"/>
    <w:rsid w:val="00837A83"/>
    <w:rsid w:val="00845B54"/>
    <w:rsid w:val="00871D3C"/>
    <w:rsid w:val="008931CE"/>
    <w:rsid w:val="008976B2"/>
    <w:rsid w:val="008A3BCB"/>
    <w:rsid w:val="008A5D0D"/>
    <w:rsid w:val="008B0266"/>
    <w:rsid w:val="008B1DF5"/>
    <w:rsid w:val="008D0C71"/>
    <w:rsid w:val="008F5705"/>
    <w:rsid w:val="009029FF"/>
    <w:rsid w:val="009046C8"/>
    <w:rsid w:val="00912C9C"/>
    <w:rsid w:val="009346F5"/>
    <w:rsid w:val="00934E08"/>
    <w:rsid w:val="009424C9"/>
    <w:rsid w:val="00952A6E"/>
    <w:rsid w:val="00954DAC"/>
    <w:rsid w:val="00960287"/>
    <w:rsid w:val="0097262B"/>
    <w:rsid w:val="00973FD6"/>
    <w:rsid w:val="0097792D"/>
    <w:rsid w:val="00980B40"/>
    <w:rsid w:val="00982726"/>
    <w:rsid w:val="00994938"/>
    <w:rsid w:val="00994EA2"/>
    <w:rsid w:val="009A29DE"/>
    <w:rsid w:val="009A54FC"/>
    <w:rsid w:val="009B607B"/>
    <w:rsid w:val="009B7D55"/>
    <w:rsid w:val="009C77F8"/>
    <w:rsid w:val="009D1C51"/>
    <w:rsid w:val="009F71DD"/>
    <w:rsid w:val="00A17B97"/>
    <w:rsid w:val="00A228B5"/>
    <w:rsid w:val="00A22C01"/>
    <w:rsid w:val="00A30560"/>
    <w:rsid w:val="00A30E46"/>
    <w:rsid w:val="00A345A1"/>
    <w:rsid w:val="00A414FB"/>
    <w:rsid w:val="00A4265A"/>
    <w:rsid w:val="00A44C11"/>
    <w:rsid w:val="00A513D7"/>
    <w:rsid w:val="00A53C66"/>
    <w:rsid w:val="00A60251"/>
    <w:rsid w:val="00A6669B"/>
    <w:rsid w:val="00A70F31"/>
    <w:rsid w:val="00A77357"/>
    <w:rsid w:val="00A810E8"/>
    <w:rsid w:val="00A8661D"/>
    <w:rsid w:val="00AB0146"/>
    <w:rsid w:val="00AC15FB"/>
    <w:rsid w:val="00AD7E58"/>
    <w:rsid w:val="00AE0F09"/>
    <w:rsid w:val="00AE4496"/>
    <w:rsid w:val="00AE45D5"/>
    <w:rsid w:val="00AF0CF4"/>
    <w:rsid w:val="00AF5BB9"/>
    <w:rsid w:val="00B027BD"/>
    <w:rsid w:val="00B040AF"/>
    <w:rsid w:val="00B0564B"/>
    <w:rsid w:val="00B2352A"/>
    <w:rsid w:val="00B24739"/>
    <w:rsid w:val="00B276F9"/>
    <w:rsid w:val="00B34462"/>
    <w:rsid w:val="00B36F4D"/>
    <w:rsid w:val="00B470E6"/>
    <w:rsid w:val="00B53F49"/>
    <w:rsid w:val="00B548F6"/>
    <w:rsid w:val="00B57AA6"/>
    <w:rsid w:val="00B766E7"/>
    <w:rsid w:val="00B82276"/>
    <w:rsid w:val="00B941CA"/>
    <w:rsid w:val="00BA474E"/>
    <w:rsid w:val="00BA7B20"/>
    <w:rsid w:val="00BB399A"/>
    <w:rsid w:val="00BC3C15"/>
    <w:rsid w:val="00BC4529"/>
    <w:rsid w:val="00BC5908"/>
    <w:rsid w:val="00BC692C"/>
    <w:rsid w:val="00BE5175"/>
    <w:rsid w:val="00C06EF9"/>
    <w:rsid w:val="00C10080"/>
    <w:rsid w:val="00C11B28"/>
    <w:rsid w:val="00C20168"/>
    <w:rsid w:val="00C24863"/>
    <w:rsid w:val="00C26E88"/>
    <w:rsid w:val="00C3658E"/>
    <w:rsid w:val="00C5585D"/>
    <w:rsid w:val="00C566EE"/>
    <w:rsid w:val="00C62AE7"/>
    <w:rsid w:val="00C646DB"/>
    <w:rsid w:val="00C708DA"/>
    <w:rsid w:val="00C7312F"/>
    <w:rsid w:val="00C73A9D"/>
    <w:rsid w:val="00C74402"/>
    <w:rsid w:val="00C7586E"/>
    <w:rsid w:val="00C802B0"/>
    <w:rsid w:val="00C85F31"/>
    <w:rsid w:val="00C87928"/>
    <w:rsid w:val="00C90849"/>
    <w:rsid w:val="00C90CF2"/>
    <w:rsid w:val="00C95A1F"/>
    <w:rsid w:val="00CC436B"/>
    <w:rsid w:val="00CC5063"/>
    <w:rsid w:val="00CC6304"/>
    <w:rsid w:val="00CD30A5"/>
    <w:rsid w:val="00CE6D38"/>
    <w:rsid w:val="00CE6DD2"/>
    <w:rsid w:val="00CF07CB"/>
    <w:rsid w:val="00D0073A"/>
    <w:rsid w:val="00D20411"/>
    <w:rsid w:val="00D234AE"/>
    <w:rsid w:val="00D327C5"/>
    <w:rsid w:val="00D35AA0"/>
    <w:rsid w:val="00D3650B"/>
    <w:rsid w:val="00D414B3"/>
    <w:rsid w:val="00D41918"/>
    <w:rsid w:val="00D53CF3"/>
    <w:rsid w:val="00D55B29"/>
    <w:rsid w:val="00D56B77"/>
    <w:rsid w:val="00D56C27"/>
    <w:rsid w:val="00D6433B"/>
    <w:rsid w:val="00D65F58"/>
    <w:rsid w:val="00D66002"/>
    <w:rsid w:val="00D8420C"/>
    <w:rsid w:val="00D9745B"/>
    <w:rsid w:val="00DB5318"/>
    <w:rsid w:val="00DB7B3D"/>
    <w:rsid w:val="00DC3F39"/>
    <w:rsid w:val="00DD2045"/>
    <w:rsid w:val="00DD4CE6"/>
    <w:rsid w:val="00DD5077"/>
    <w:rsid w:val="00DE04D5"/>
    <w:rsid w:val="00DE17AF"/>
    <w:rsid w:val="00E13258"/>
    <w:rsid w:val="00E140BE"/>
    <w:rsid w:val="00E213FF"/>
    <w:rsid w:val="00E273B4"/>
    <w:rsid w:val="00E33FB5"/>
    <w:rsid w:val="00E33FF0"/>
    <w:rsid w:val="00E35946"/>
    <w:rsid w:val="00E43C35"/>
    <w:rsid w:val="00E50061"/>
    <w:rsid w:val="00E54DE4"/>
    <w:rsid w:val="00E56519"/>
    <w:rsid w:val="00E662DA"/>
    <w:rsid w:val="00E70493"/>
    <w:rsid w:val="00E74E9F"/>
    <w:rsid w:val="00E91EFC"/>
    <w:rsid w:val="00EB035C"/>
    <w:rsid w:val="00EC0C5A"/>
    <w:rsid w:val="00EC7CAF"/>
    <w:rsid w:val="00ED310C"/>
    <w:rsid w:val="00ED7473"/>
    <w:rsid w:val="00EE0444"/>
    <w:rsid w:val="00EE4EE0"/>
    <w:rsid w:val="00EF5403"/>
    <w:rsid w:val="00F006D7"/>
    <w:rsid w:val="00F1046D"/>
    <w:rsid w:val="00F11756"/>
    <w:rsid w:val="00F12DD8"/>
    <w:rsid w:val="00F159AC"/>
    <w:rsid w:val="00F313FF"/>
    <w:rsid w:val="00F4565D"/>
    <w:rsid w:val="00F53DB0"/>
    <w:rsid w:val="00F574E2"/>
    <w:rsid w:val="00F61C16"/>
    <w:rsid w:val="00F64D20"/>
    <w:rsid w:val="00F708A9"/>
    <w:rsid w:val="00F8004E"/>
    <w:rsid w:val="00F93C2B"/>
    <w:rsid w:val="00FA05A8"/>
    <w:rsid w:val="00FA44E1"/>
    <w:rsid w:val="00FA6A3E"/>
    <w:rsid w:val="00FB309D"/>
    <w:rsid w:val="00FB54A9"/>
    <w:rsid w:val="00FB786F"/>
    <w:rsid w:val="00FC3436"/>
    <w:rsid w:val="00FD3780"/>
    <w:rsid w:val="00FD4DCC"/>
    <w:rsid w:val="00FD794E"/>
    <w:rsid w:val="00FE24F5"/>
    <w:rsid w:val="00FE2C86"/>
    <w:rsid w:val="00FE3EA9"/>
    <w:rsid w:val="00FE797A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2"/>
    </o:shapelayout>
  </w:shapeDefaults>
  <w:decimalSymbol w:val="."/>
  <w:listSeparator w:val=","/>
  <w14:docId w14:val="5A4C2BE1"/>
  <w15:docId w15:val="{3CD4141F-4EF2-46E6-A721-D4CDAD59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ep Body"/>
    <w:qFormat/>
    <w:rsid w:val="00124243"/>
    <w:rPr>
      <w:color w:val="1A2424" w:themeColor="text1" w:themeShade="8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897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22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83B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paragraph" w:styleId="NormalWeb">
    <w:name w:val="Normal (Web)"/>
    <w:basedOn w:val="Normal"/>
    <w:uiPriority w:val="99"/>
    <w:semiHidden/>
    <w:rsid w:val="002A04F2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color w:val="auto"/>
      <w:sz w:val="24"/>
      <w:szCs w:val="24"/>
      <w:lang w:eastAsia="en-US"/>
    </w:rPr>
  </w:style>
  <w:style w:type="character" w:styleId="Emphasis">
    <w:name w:val="Emphasis"/>
    <w:uiPriority w:val="20"/>
    <w:qFormat/>
    <w:rsid w:val="002A04F2"/>
    <w:rPr>
      <w:i/>
      <w:iCs/>
    </w:rPr>
  </w:style>
  <w:style w:type="character" w:styleId="Strong">
    <w:name w:val="Strong"/>
    <w:uiPriority w:val="22"/>
    <w:qFormat/>
    <w:rsid w:val="002A04F2"/>
    <w:rPr>
      <w:b/>
      <w:bCs/>
    </w:rPr>
  </w:style>
  <w:style w:type="paragraph" w:styleId="BodyText">
    <w:name w:val="Body Text"/>
    <w:basedOn w:val="Normal"/>
    <w:link w:val="BodyTextChar"/>
    <w:semiHidden/>
    <w:rsid w:val="002A04F2"/>
    <w:pPr>
      <w:spacing w:after="0" w:line="360" w:lineRule="auto"/>
    </w:pPr>
    <w:rPr>
      <w:rFonts w:ascii="Trebuchet MS" w:eastAsia="Times New Roman" w:hAnsi="Trebuchet MS" w:cs="Times New Roman"/>
      <w:b/>
      <w:bCs/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2A04F2"/>
    <w:rPr>
      <w:rFonts w:ascii="Trebuchet MS" w:eastAsia="Times New Roman" w:hAnsi="Trebuchet MS" w:cs="Times New Roman"/>
      <w:b/>
      <w:bCs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2A04F2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A04F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A04F2"/>
    <w:rPr>
      <w:color w:val="0000FF"/>
      <w:u w:val="single"/>
    </w:rPr>
  </w:style>
  <w:style w:type="paragraph" w:styleId="NoSpacing">
    <w:name w:val="No Spacing"/>
    <w:uiPriority w:val="1"/>
    <w:qFormat/>
    <w:rsid w:val="002A0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2C01"/>
    <w:rPr>
      <w:rFonts w:asciiTheme="majorHAnsi" w:eastAsiaTheme="majorEastAsia" w:hAnsiTheme="majorHAnsi" w:cstheme="majorBidi"/>
      <w:i/>
      <w:iCs/>
      <w:noProof/>
      <w:color w:val="0083B3" w:themeColor="accent1" w:themeShade="BF"/>
      <w:lang w:eastAsia="en-GB"/>
    </w:rPr>
  </w:style>
  <w:style w:type="character" w:customStyle="1" w:styleId="peep-blue">
    <w:name w:val="peep-blue"/>
    <w:basedOn w:val="DefaultParagraphFont"/>
    <w:rsid w:val="00A22C01"/>
  </w:style>
  <w:style w:type="paragraph" w:styleId="ListParagraph">
    <w:name w:val="List Paragraph"/>
    <w:basedOn w:val="Normal"/>
    <w:uiPriority w:val="34"/>
    <w:rsid w:val="003A10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6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6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688"/>
    <w:rPr>
      <w:noProof/>
      <w:color w:val="1A2424" w:themeColor="text1" w:themeShade="8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688"/>
    <w:rPr>
      <w:b/>
      <w:bCs/>
      <w:noProof/>
      <w:color w:val="1A2424" w:themeColor="text1" w:themeShade="80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9A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34AE"/>
    <w:pPr>
      <w:spacing w:after="0" w:line="240" w:lineRule="auto"/>
    </w:pPr>
    <w:rPr>
      <w:color w:val="1A2424" w:themeColor="text1" w:themeShade="8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4943"/>
    <w:rPr>
      <w:color w:val="00CC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87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12DD8"/>
  </w:style>
  <w:style w:type="character" w:customStyle="1" w:styleId="eop">
    <w:name w:val="eop"/>
    <w:basedOn w:val="DefaultParagraphFont"/>
    <w:rsid w:val="00F1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eeple.org.uk/training/t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1.png"/><Relationship Id="rId7" Type="http://schemas.openxmlformats.org/officeDocument/2006/relationships/image" Target="media/image5.png"/><Relationship Id="rId2" Type="http://schemas.openxmlformats.org/officeDocument/2006/relationships/hyperlink" Target="http://www.peeple.org.uk/learning-together-training" TargetMode="External"/><Relationship Id="rId1" Type="http://schemas.openxmlformats.org/officeDocument/2006/relationships/hyperlink" Target="http://www.peeple.org.uk/learning-together-training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10" Type="http://schemas.openxmlformats.org/officeDocument/2006/relationships/image" Target="media/image6.png"/><Relationship Id="rId4" Type="http://schemas.openxmlformats.org/officeDocument/2006/relationships/image" Target="media/image2.png"/><Relationship Id="rId9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eple.org.uk/training" TargetMode="External"/><Relationship Id="rId7" Type="http://schemas.openxmlformats.org/officeDocument/2006/relationships/image" Target="media/image9.png"/><Relationship Id="rId2" Type="http://schemas.openxmlformats.org/officeDocument/2006/relationships/hyperlink" Target="http://www.peeple.org.uk/trainin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8.png"/><Relationship Id="rId5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lmes\Dropbox\Peep%20F&amp;F%20docs\MS%20Office%20templates\NEW%20Peeple%20word%20template.dotx" TargetMode="External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812d2a-54ba-436c-9afa-231c71ea9c98">
      <Terms xmlns="http://schemas.microsoft.com/office/infopath/2007/PartnerControls"/>
    </lcf76f155ced4ddcb4097134ff3c332f>
    <TaxCatchAll xmlns="e23af2c0-32f5-472d-8cc2-0e7992cf95e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749351C300A42A067E1F28F163D55" ma:contentTypeVersion="16" ma:contentTypeDescription="Create a new document." ma:contentTypeScope="" ma:versionID="a0f2208bde760b3ec7d49098dd8b4225">
  <xsd:schema xmlns:xsd="http://www.w3.org/2001/XMLSchema" xmlns:xs="http://www.w3.org/2001/XMLSchema" xmlns:p="http://schemas.microsoft.com/office/2006/metadata/properties" xmlns:ns2="a5812d2a-54ba-436c-9afa-231c71ea9c98" xmlns:ns3="e23af2c0-32f5-472d-8cc2-0e7992cf95e0" targetNamespace="http://schemas.microsoft.com/office/2006/metadata/properties" ma:root="true" ma:fieldsID="59e86a92b163755accb6b9bdb590b179" ns2:_="" ns3:_="">
    <xsd:import namespace="a5812d2a-54ba-436c-9afa-231c71ea9c98"/>
    <xsd:import namespace="e23af2c0-32f5-472d-8cc2-0e7992cf9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12d2a-54ba-436c-9afa-231c71ea9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95a149-1855-40de-80e2-8543812b2e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f2c0-32f5-472d-8cc2-0e7992cf95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94cc4b-ebc4-41f6-b90e-6b560294da25}" ma:internalName="TaxCatchAll" ma:showField="CatchAllData" ma:web="e23af2c0-32f5-472d-8cc2-0e7992cf9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8F0D40-F086-4EA9-AD27-8FB979B263A0}">
  <ds:schemaRefs>
    <ds:schemaRef ds:uri="http://schemas.microsoft.com/office/2006/metadata/properties"/>
    <ds:schemaRef ds:uri="http://schemas.microsoft.com/office/infopath/2007/PartnerControls"/>
    <ds:schemaRef ds:uri="a5812d2a-54ba-436c-9afa-231c71ea9c98"/>
    <ds:schemaRef ds:uri="e23af2c0-32f5-472d-8cc2-0e7992cf95e0"/>
  </ds:schemaRefs>
</ds:datastoreItem>
</file>

<file path=customXml/itemProps2.xml><?xml version="1.0" encoding="utf-8"?>
<ds:datastoreItem xmlns:ds="http://schemas.openxmlformats.org/officeDocument/2006/customXml" ds:itemID="{BFD23C66-2B9B-46F7-8863-F578C1F002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860CA1-0549-4A8C-978C-074426F32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12d2a-54ba-436c-9afa-231c71ea9c98"/>
    <ds:schemaRef ds:uri="e23af2c0-32f5-472d-8cc2-0e7992cf9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97D516-F0FB-4A54-B902-F4D0C0429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Peeple word template</Template>
  <TotalTime>17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Links>
    <vt:vector size="18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https://www.peeple.org.uk/practitioner-accreditation</vt:lpwstr>
      </vt:variant>
      <vt:variant>
        <vt:lpwstr/>
      </vt:variant>
      <vt:variant>
        <vt:i4>7209014</vt:i4>
      </vt:variant>
      <vt:variant>
        <vt:i4>3</vt:i4>
      </vt:variant>
      <vt:variant>
        <vt:i4>0</vt:i4>
      </vt:variant>
      <vt:variant>
        <vt:i4>5</vt:i4>
      </vt:variant>
      <vt:variant>
        <vt:lpwstr>http://www.peeple.org.uk/learning-together-training</vt:lpwstr>
      </vt:variant>
      <vt:variant>
        <vt:lpwstr/>
      </vt:variant>
      <vt:variant>
        <vt:i4>7209014</vt:i4>
      </vt:variant>
      <vt:variant>
        <vt:i4>0</vt:i4>
      </vt:variant>
      <vt:variant>
        <vt:i4>0</vt:i4>
      </vt:variant>
      <vt:variant>
        <vt:i4>5</vt:i4>
      </vt:variant>
      <vt:variant>
        <vt:lpwstr>http://www.peeple.org.uk/learning-together-training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Holmes</dc:creator>
  <cp:keywords/>
  <cp:lastModifiedBy>Charlotte Holmes</cp:lastModifiedBy>
  <cp:revision>22</cp:revision>
  <cp:lastPrinted>2015-08-22T10:47:00Z</cp:lastPrinted>
  <dcterms:created xsi:type="dcterms:W3CDTF">2026-02-23T12:06:00Z</dcterms:created>
  <dcterms:modified xsi:type="dcterms:W3CDTF">2026-08-14T17:08:00Z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0x010100257749351C300A42A067E1F28F163D55</vt:lpwstr>
  </property>
  <property fmtid="{D5CDD505-2E9C-101B-9397-08002B2CF9AE}" pid="3" name="Order">
    <vt:r8>335600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